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CFB" w:rsidRDefault="00761CFB" w:rsidP="00976C0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55.15pt;margin-top:79.9pt;width:469.5pt;height:682.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sJtQIAALs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" filled="f" stroked="f">
            <v:textbox>
              <w:txbxContent>
                <w:p w:rsidR="00761CFB" w:rsidRDefault="00761CFB" w:rsidP="002D7268">
                  <w:r w:rsidRPr="002D7268">
                    <w:t>.</w:t>
                  </w:r>
                </w:p>
                <w:p w:rsidR="00761CFB" w:rsidRPr="009E574E" w:rsidRDefault="00761CFB" w:rsidP="002D7268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9E574E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«Ёжик и ладошки»</w:t>
                  </w:r>
                </w:p>
                <w:p w:rsidR="00761CFB" w:rsidRPr="00C479A2" w:rsidRDefault="00761CFB" w:rsidP="002D7268">
                  <w:pPr>
                    <w:rPr>
                      <w:rFonts w:cs="Microsoft Sans Serif"/>
                      <w:sz w:val="28"/>
                      <w:szCs w:val="28"/>
                    </w:rPr>
                  </w:pPr>
                  <w:r w:rsidRPr="0053574A">
                    <w:rPr>
                      <w:rFonts w:ascii="Calibri" w:hAnsi="Calibri"/>
                      <w:sz w:val="36"/>
                      <w:szCs w:val="36"/>
                    </w:rPr>
                    <w:tab/>
                  </w:r>
                  <w:r w:rsidRPr="00C479A2">
                    <w:rPr>
                      <w:rFonts w:cs="Microsoft Sans Serif"/>
                      <w:sz w:val="28"/>
                      <w:szCs w:val="28"/>
                    </w:rPr>
                    <w:t xml:space="preserve"> Берём 2 массажные шарика </w:t>
                  </w:r>
                  <w:r>
                    <w:rPr>
                      <w:rFonts w:cs="Microsoft Sans Serif"/>
                      <w:sz w:val="28"/>
                      <w:szCs w:val="28"/>
                    </w:rPr>
                    <w:t xml:space="preserve">Су – Джок </w:t>
                  </w:r>
                  <w:r w:rsidRPr="00C479A2">
                    <w:rPr>
                      <w:rFonts w:cs="Microsoft Sans Serif"/>
                      <w:sz w:val="28"/>
                      <w:szCs w:val="28"/>
                    </w:rPr>
                    <w:t>и проводим ими по ладоням ребёнка (его руки лежат на коленях ладонями вверх, делая по одному движению на каждый ударный слог:</w:t>
                  </w:r>
                </w:p>
                <w:p w:rsidR="00761CFB" w:rsidRPr="0053574A" w:rsidRDefault="00761CFB" w:rsidP="002D7268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Гладь мои ладошки, ёж!</w:t>
                  </w:r>
                </w:p>
                <w:p w:rsidR="00761CFB" w:rsidRPr="0053574A" w:rsidRDefault="00761CFB" w:rsidP="002D7268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Ты колючий, ну и что ж!</w:t>
                  </w:r>
                </w:p>
                <w:p w:rsidR="00761CFB" w:rsidRPr="00C479A2" w:rsidRDefault="00761CFB" w:rsidP="002D7268">
                  <w:pPr>
                    <w:jc w:val="center"/>
                    <w:rPr>
                      <w:rFonts w:cs="Microsoft Sans Serif"/>
                      <w:sz w:val="28"/>
                      <w:szCs w:val="28"/>
                    </w:rPr>
                  </w:pPr>
                  <w:r w:rsidRPr="00C479A2">
                    <w:rPr>
                      <w:rFonts w:cs="Microsoft Sans Serif"/>
                      <w:sz w:val="28"/>
                      <w:szCs w:val="28"/>
                    </w:rPr>
                    <w:t>Потом ребёнок гладит их ладошками со словами:</w:t>
                  </w:r>
                </w:p>
                <w:p w:rsidR="00761CFB" w:rsidRPr="0053574A" w:rsidRDefault="00761CFB" w:rsidP="002D7268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Я хочу тебя погладить,</w:t>
                  </w:r>
                </w:p>
                <w:p w:rsidR="00761CFB" w:rsidRPr="0053574A" w:rsidRDefault="00761CFB" w:rsidP="002D7268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Я хочу с тобой поладить.</w:t>
                  </w:r>
                </w:p>
                <w:p w:rsidR="00761CFB" w:rsidRDefault="00761CFB"/>
                <w:p w:rsidR="00761CFB" w:rsidRDefault="00761CFB" w:rsidP="009E574E">
                  <w:pPr>
                    <w:jc w:val="center"/>
                  </w:pP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56"/>
                      <w:szCs w:val="56"/>
                    </w:rPr>
                  </w:pPr>
                  <w:r w:rsidRPr="00072A5C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«На полянке»</w:t>
                  </w:r>
                </w:p>
                <w:p w:rsidR="00761CFB" w:rsidRDefault="00761CFB"/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На поляне, на лужайке</w:t>
                  </w:r>
                </w:p>
                <w:p w:rsidR="00761CFB" w:rsidRPr="00C479A2" w:rsidRDefault="00761CFB" w:rsidP="009E574E">
                  <w:pPr>
                    <w:jc w:val="center"/>
                    <w:rPr>
                      <w:sz w:val="28"/>
                      <w:szCs w:val="28"/>
                    </w:rPr>
                  </w:pPr>
                  <w:r w:rsidRPr="00C479A2">
                    <w:rPr>
                      <w:sz w:val="28"/>
                      <w:szCs w:val="28"/>
                    </w:rPr>
                    <w:t xml:space="preserve"> /катать шарик между ладонями/</w:t>
                  </w: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Целый день скакали зайки. </w:t>
                  </w:r>
                </w:p>
                <w:p w:rsidR="00761CFB" w:rsidRPr="00C479A2" w:rsidRDefault="00761CFB" w:rsidP="009E574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/прыгать по ладошке шариком</w:t>
                  </w:r>
                  <w:r w:rsidRPr="00C479A2">
                    <w:rPr>
                      <w:sz w:val="28"/>
                      <w:szCs w:val="28"/>
                    </w:rPr>
                    <w:t>/</w:t>
                  </w: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И катались по траве, </w:t>
                  </w:r>
                </w:p>
                <w:p w:rsidR="00761CFB" w:rsidRPr="00C479A2" w:rsidRDefault="00761CFB" w:rsidP="009E574E">
                  <w:pPr>
                    <w:jc w:val="center"/>
                    <w:rPr>
                      <w:sz w:val="28"/>
                      <w:szCs w:val="28"/>
                    </w:rPr>
                  </w:pPr>
                  <w:r w:rsidRPr="00C479A2">
                    <w:rPr>
                      <w:sz w:val="28"/>
                      <w:szCs w:val="28"/>
                    </w:rPr>
                    <w:t>/катать</w:t>
                  </w:r>
                  <w:r>
                    <w:rPr>
                      <w:sz w:val="28"/>
                      <w:szCs w:val="28"/>
                    </w:rPr>
                    <w:t xml:space="preserve"> шарик</w:t>
                  </w:r>
                  <w:r w:rsidRPr="00C479A2">
                    <w:rPr>
                      <w:sz w:val="28"/>
                      <w:szCs w:val="28"/>
                    </w:rPr>
                    <w:t xml:space="preserve"> вперед – назад/</w:t>
                  </w: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От хвоста и к голове.</w:t>
                  </w: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Долго зайцы так скакали, </w:t>
                  </w:r>
                </w:p>
                <w:p w:rsidR="00761CFB" w:rsidRPr="00C479A2" w:rsidRDefault="00761CFB" w:rsidP="009E574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/прыгать по ладошке шариком</w:t>
                  </w:r>
                  <w:r w:rsidRPr="00C479A2">
                    <w:rPr>
                      <w:sz w:val="28"/>
                      <w:szCs w:val="28"/>
                    </w:rPr>
                    <w:t>/</w:t>
                  </w: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Но напрыгались, устали.</w:t>
                  </w:r>
                </w:p>
                <w:p w:rsidR="00761CFB" w:rsidRPr="00C479A2" w:rsidRDefault="00761CFB" w:rsidP="009E574E">
                  <w:pPr>
                    <w:jc w:val="center"/>
                    <w:rPr>
                      <w:sz w:val="28"/>
                      <w:szCs w:val="28"/>
                    </w:rPr>
                  </w:pPr>
                  <w:r w:rsidRPr="00C479A2">
                    <w:rPr>
                      <w:sz w:val="28"/>
                      <w:szCs w:val="28"/>
                    </w:rPr>
                    <w:t xml:space="preserve"> /положить шарик на ладошку/</w:t>
                  </w: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Мимо змеи проползали, </w:t>
                  </w:r>
                </w:p>
                <w:p w:rsidR="00761CFB" w:rsidRPr="00C479A2" w:rsidRDefault="00761CFB" w:rsidP="009E574E">
                  <w:pPr>
                    <w:jc w:val="center"/>
                    <w:rPr>
                      <w:sz w:val="28"/>
                      <w:szCs w:val="28"/>
                    </w:rPr>
                  </w:pPr>
                  <w:r w:rsidRPr="00C479A2">
                    <w:rPr>
                      <w:sz w:val="28"/>
                      <w:szCs w:val="28"/>
                    </w:rPr>
                    <w:t xml:space="preserve">/вести </w:t>
                  </w:r>
                  <w:r>
                    <w:rPr>
                      <w:sz w:val="28"/>
                      <w:szCs w:val="28"/>
                    </w:rPr>
                    <w:t xml:space="preserve">шариком </w:t>
                  </w:r>
                  <w:bookmarkStart w:id="0" w:name="_GoBack"/>
                  <w:bookmarkEnd w:id="0"/>
                  <w:r w:rsidRPr="00C479A2">
                    <w:rPr>
                      <w:sz w:val="28"/>
                      <w:szCs w:val="28"/>
                    </w:rPr>
                    <w:t>по ладошке/</w:t>
                  </w: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«С добрым утром! » - им сказали.</w:t>
                  </w: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Стала гладить и ласкать</w:t>
                  </w:r>
                </w:p>
                <w:p w:rsidR="00761CFB" w:rsidRPr="0053574A" w:rsidRDefault="00761CFB" w:rsidP="009E574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Всех зайчат зайчиха-мать. </w:t>
                  </w:r>
                </w:p>
                <w:p w:rsidR="00761CFB" w:rsidRPr="00C479A2" w:rsidRDefault="00761CFB" w:rsidP="009E574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/гладить шариком</w:t>
                  </w:r>
                  <w:r w:rsidRPr="00C479A2">
                    <w:rPr>
                      <w:sz w:val="28"/>
                      <w:szCs w:val="28"/>
                    </w:rPr>
                    <w:t xml:space="preserve"> каждый палец/</w:t>
                  </w:r>
                </w:p>
                <w:p w:rsidR="00761CFB" w:rsidRDefault="00761CFB"/>
              </w:txbxContent>
            </v:textbox>
          </v:shape>
        </w:pict>
      </w:r>
      <w:r w:rsidRPr="003A472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83.5pt;height:833.25pt;visibility:visible">
            <v:imagedata r:id="rId7" o:title=""/>
          </v:shape>
        </w:pict>
      </w:r>
    </w:p>
    <w:p w:rsidR="00761CFB" w:rsidRDefault="00761CFB" w:rsidP="00976C0E">
      <w:r>
        <w:rPr>
          <w:noProof/>
        </w:rPr>
        <w:pict>
          <v:shape id="_x0000_s1027" type="#_x0000_t202" style="position:absolute;margin-left:50.65pt;margin-top:79.15pt;width:471pt;height:671.25pt;z-index:251646976" filled="f" stroked="f">
            <v:textbox>
              <w:txbxContent>
                <w:p w:rsidR="00761CFB" w:rsidRPr="00072A5C" w:rsidRDefault="00761CFB" w:rsidP="00072A5C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072A5C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«Медведица»</w:t>
                  </w:r>
                </w:p>
                <w:p w:rsidR="00761CFB" w:rsidRDefault="00761CFB" w:rsidP="00072A5C"/>
                <w:p w:rsidR="00761CFB" w:rsidRPr="0053574A" w:rsidRDefault="00761CFB" w:rsidP="00072A5C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Шла медведица спросонок, </w:t>
                  </w:r>
                </w:p>
                <w:p w:rsidR="00761CFB" w:rsidRPr="00072A5C" w:rsidRDefault="00761CFB" w:rsidP="00072A5C">
                  <w:pPr>
                    <w:jc w:val="center"/>
                    <w:rPr>
                      <w:sz w:val="28"/>
                      <w:szCs w:val="28"/>
                    </w:rPr>
                  </w:pPr>
                  <w:r w:rsidRPr="00072A5C">
                    <w:rPr>
                      <w:sz w:val="28"/>
                      <w:szCs w:val="28"/>
                    </w:rPr>
                    <w:t>/шагать шариком по руке/</w:t>
                  </w:r>
                </w:p>
                <w:p w:rsidR="00761CFB" w:rsidRPr="0053574A" w:rsidRDefault="00761CFB" w:rsidP="00072A5C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А за нею – медвежонок. </w:t>
                  </w:r>
                </w:p>
                <w:p w:rsidR="00761CFB" w:rsidRPr="00072A5C" w:rsidRDefault="00761CFB" w:rsidP="00072A5C">
                  <w:pPr>
                    <w:jc w:val="center"/>
                    <w:rPr>
                      <w:sz w:val="28"/>
                      <w:szCs w:val="28"/>
                    </w:rPr>
                  </w:pPr>
                  <w:r w:rsidRPr="00072A5C">
                    <w:rPr>
                      <w:sz w:val="28"/>
                      <w:szCs w:val="28"/>
                    </w:rPr>
                    <w:t>/шагать тихо шариком по руке/</w:t>
                  </w:r>
                </w:p>
                <w:p w:rsidR="00761CFB" w:rsidRPr="0053574A" w:rsidRDefault="00761CFB" w:rsidP="00072A5C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А потом пришли детишки, </w:t>
                  </w:r>
                </w:p>
                <w:p w:rsidR="00761CFB" w:rsidRPr="00072A5C" w:rsidRDefault="00761CFB" w:rsidP="00072A5C">
                  <w:pPr>
                    <w:jc w:val="center"/>
                    <w:rPr>
                      <w:sz w:val="28"/>
                      <w:szCs w:val="28"/>
                    </w:rPr>
                  </w:pPr>
                  <w:r w:rsidRPr="00072A5C">
                    <w:rPr>
                      <w:sz w:val="28"/>
                      <w:szCs w:val="28"/>
                    </w:rPr>
                    <w:t>/шагать шариком по руке/</w:t>
                  </w:r>
                </w:p>
                <w:p w:rsidR="00761CFB" w:rsidRPr="0053574A" w:rsidRDefault="00761CFB" w:rsidP="00072A5C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Принесли в портфелях книжки.</w:t>
                  </w:r>
                </w:p>
                <w:p w:rsidR="00761CFB" w:rsidRPr="0053574A" w:rsidRDefault="00761CFB" w:rsidP="00072A5C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Стали книжки открывать </w:t>
                  </w:r>
                </w:p>
                <w:p w:rsidR="00761CFB" w:rsidRPr="00072A5C" w:rsidRDefault="00761CFB" w:rsidP="00072A5C">
                  <w:pPr>
                    <w:jc w:val="center"/>
                    <w:rPr>
                      <w:sz w:val="28"/>
                      <w:szCs w:val="28"/>
                    </w:rPr>
                  </w:pPr>
                  <w:r w:rsidRPr="00072A5C">
                    <w:rPr>
                      <w:sz w:val="28"/>
                      <w:szCs w:val="28"/>
                    </w:rPr>
                    <w:t>/нажимать шариком на каждый палец/</w:t>
                  </w:r>
                </w:p>
                <w:p w:rsidR="00761CFB" w:rsidRDefault="00761CFB" w:rsidP="00072A5C">
                  <w:pPr>
                    <w:jc w:val="center"/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И в тетрадочках писать</w:t>
                  </w:r>
                  <w:r>
                    <w:t>.</w:t>
                  </w:r>
                </w:p>
                <w:p w:rsidR="00761CFB" w:rsidRDefault="00761CFB" w:rsidP="00072A5C">
                  <w:pPr>
                    <w:jc w:val="center"/>
                  </w:pPr>
                </w:p>
                <w:p w:rsidR="00761CFB" w:rsidRDefault="00761CFB" w:rsidP="00072A5C">
                  <w:pPr>
                    <w:jc w:val="center"/>
                  </w:pPr>
                </w:p>
                <w:p w:rsidR="00761CFB" w:rsidRPr="00CE38EE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CE38EE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 xml:space="preserve">«Черепаха» </w:t>
                  </w:r>
                </w:p>
                <w:p w:rsidR="00761CFB" w:rsidRPr="00CE38EE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CE38EE">
                    <w:rPr>
                      <w:sz w:val="28"/>
                      <w:szCs w:val="28"/>
                    </w:rPr>
                    <w:t xml:space="preserve">/ </w:t>
                  </w:r>
                  <w:r>
                    <w:rPr>
                      <w:sz w:val="28"/>
                      <w:szCs w:val="28"/>
                    </w:rPr>
                    <w:t xml:space="preserve">у </w:t>
                  </w:r>
                  <w:r w:rsidRPr="00CE38EE">
                    <w:rPr>
                      <w:sz w:val="28"/>
                      <w:szCs w:val="28"/>
                    </w:rPr>
                    <w:t>детей в руках Су</w:t>
                  </w:r>
                  <w:r>
                    <w:rPr>
                      <w:sz w:val="28"/>
                      <w:szCs w:val="28"/>
                    </w:rPr>
                    <w:t xml:space="preserve"> -</w:t>
                  </w:r>
                  <w:r w:rsidRPr="00CE38EE">
                    <w:rPr>
                      <w:sz w:val="28"/>
                      <w:szCs w:val="28"/>
                    </w:rPr>
                    <w:t xml:space="preserve"> Джок/ .</w:t>
                  </w:r>
                </w:p>
                <w:p w:rsidR="00761CFB" w:rsidRPr="00CE38EE" w:rsidRDefault="00761CFB" w:rsidP="00CE38EE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CE38EE">
                    <w:rPr>
                      <w:sz w:val="28"/>
                      <w:szCs w:val="28"/>
                    </w:rPr>
                    <w:t xml:space="preserve">Описание: </w:t>
                  </w:r>
                  <w:r w:rsidRPr="00CE38EE">
                    <w:rPr>
                      <w:rFonts w:ascii="Monotype Corsiva" w:hAnsi="Monotype Corsiva"/>
                      <w:sz w:val="44"/>
                      <w:szCs w:val="44"/>
                    </w:rPr>
                    <w:t>упражнение выполняется сначала на правой руке, затем на левой.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Шла большая черепаха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И кусала всех от страха,</w:t>
                  </w:r>
                </w:p>
                <w:p w:rsidR="00761CFB" w:rsidRPr="00CE38EE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CE38EE">
                    <w:rPr>
                      <w:sz w:val="28"/>
                      <w:szCs w:val="28"/>
                    </w:rPr>
                    <w:t>/дети катают Су</w:t>
                  </w:r>
                  <w:r>
                    <w:rPr>
                      <w:sz w:val="28"/>
                      <w:szCs w:val="28"/>
                    </w:rPr>
                    <w:t xml:space="preserve"> -</w:t>
                  </w:r>
                  <w:r w:rsidRPr="00CE38EE">
                    <w:rPr>
                      <w:sz w:val="28"/>
                      <w:szCs w:val="28"/>
                    </w:rPr>
                    <w:t xml:space="preserve"> Джок между ладоней/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Кусь, кусь, кусь, кусь,</w:t>
                  </w:r>
                </w:p>
                <w:p w:rsidR="00761CFB" w:rsidRPr="00CE38EE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CE38EE">
                    <w:rPr>
                      <w:sz w:val="28"/>
                      <w:szCs w:val="28"/>
                    </w:rPr>
                    <w:t>/Су</w:t>
                  </w:r>
                  <w:r>
                    <w:rPr>
                      <w:sz w:val="28"/>
                      <w:szCs w:val="28"/>
                    </w:rPr>
                    <w:t xml:space="preserve"> -</w:t>
                  </w:r>
                  <w:r w:rsidRPr="00CE38EE">
                    <w:rPr>
                      <w:sz w:val="28"/>
                      <w:szCs w:val="28"/>
                    </w:rPr>
                    <w:t xml:space="preserve"> Джок между большим пальцем и остальными, которые ребенок держит «щепоткой». Надавливают ритмично на Су</w:t>
                  </w:r>
                  <w:r>
                    <w:rPr>
                      <w:sz w:val="28"/>
                      <w:szCs w:val="28"/>
                    </w:rPr>
                    <w:t xml:space="preserve"> -</w:t>
                  </w:r>
                  <w:r w:rsidRPr="00CE38EE">
                    <w:rPr>
                      <w:sz w:val="28"/>
                      <w:szCs w:val="28"/>
                    </w:rPr>
                    <w:t xml:space="preserve"> Джок, перекладывая из руки в руку/.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Никого я не боюсь</w:t>
                  </w:r>
                </w:p>
                <w:p w:rsidR="00761CFB" w:rsidRPr="00CE38EE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CE38EE">
                    <w:rPr>
                      <w:sz w:val="28"/>
                      <w:szCs w:val="28"/>
                    </w:rPr>
                    <w:t>/дети катают Су</w:t>
                  </w:r>
                  <w:r>
                    <w:rPr>
                      <w:sz w:val="28"/>
                      <w:szCs w:val="28"/>
                    </w:rPr>
                    <w:t xml:space="preserve"> -</w:t>
                  </w:r>
                  <w:r w:rsidRPr="00CE38EE">
                    <w:rPr>
                      <w:sz w:val="28"/>
                      <w:szCs w:val="28"/>
                    </w:rPr>
                    <w:t xml:space="preserve"> Джок между ладоней/.</w:t>
                  </w:r>
                </w:p>
              </w:txbxContent>
            </v:textbox>
          </v:shape>
        </w:pict>
      </w:r>
      <w:r w:rsidRPr="003A4722">
        <w:rPr>
          <w:noProof/>
        </w:rPr>
        <w:pict>
          <v:shape id="Рисунок 2" o:spid="_x0000_i1026" type="#_x0000_t75" style="width:573.75pt;height:820.5pt;visibility:visible">
            <v:imagedata r:id="rId8" o:title=""/>
          </v:shape>
        </w:pict>
      </w:r>
    </w:p>
    <w:p w:rsidR="00761CFB" w:rsidRDefault="00761CFB" w:rsidP="00976C0E">
      <w:r>
        <w:rPr>
          <w:noProof/>
        </w:rPr>
        <w:pict>
          <v:shape id="_x0000_s1028" type="#_x0000_t202" style="position:absolute;margin-left:49.15pt;margin-top:76.9pt;width:471.75pt;height:672pt;z-index:251648000" filled="f" stroked="f">
            <v:textbox>
              <w:txbxContent>
                <w:p w:rsidR="00761CFB" w:rsidRPr="00CE38EE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CE38EE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«Ёжик»</w:t>
                  </w:r>
                </w:p>
                <w:p w:rsidR="00761CFB" w:rsidRPr="00CE38EE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CE38EE">
                    <w:rPr>
                      <w:sz w:val="28"/>
                      <w:szCs w:val="28"/>
                    </w:rPr>
                    <w:t xml:space="preserve">Описание: </w:t>
                  </w:r>
                  <w:r w:rsidRPr="00CE38EE">
                    <w:rPr>
                      <w:rFonts w:ascii="Monotype Corsiva" w:hAnsi="Monotype Corsiva"/>
                      <w:sz w:val="44"/>
                      <w:szCs w:val="44"/>
                    </w:rPr>
                    <w:t>упражнение выполняется сначала на правой руке, затем на левой.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Ёжик, ёжик, хитрый ёж,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на клубочек ты похож.</w:t>
                  </w:r>
                </w:p>
                <w:p w:rsidR="00761CFB" w:rsidRPr="004A3FBF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4A3FBF">
                    <w:rPr>
                      <w:sz w:val="28"/>
                      <w:szCs w:val="28"/>
                    </w:rPr>
                    <w:t>/дети катают Су</w:t>
                  </w:r>
                  <w:r>
                    <w:rPr>
                      <w:sz w:val="28"/>
                      <w:szCs w:val="28"/>
                    </w:rPr>
                    <w:t xml:space="preserve"> -</w:t>
                  </w:r>
                  <w:r w:rsidRPr="004A3FBF">
                    <w:rPr>
                      <w:sz w:val="28"/>
                      <w:szCs w:val="28"/>
                    </w:rPr>
                    <w:t xml:space="preserve"> Джок между ладонями/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На спине иголки</w:t>
                  </w:r>
                </w:p>
                <w:p w:rsidR="00761CFB" w:rsidRPr="004A3FBF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4A3FBF">
                    <w:rPr>
                      <w:sz w:val="28"/>
                      <w:szCs w:val="28"/>
                    </w:rPr>
                    <w:t>/массажные движения большого пальца/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Очень-очень колкие.</w:t>
                  </w:r>
                </w:p>
                <w:p w:rsidR="00761CFB" w:rsidRPr="004A3FBF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4A3FBF">
                    <w:rPr>
                      <w:sz w:val="28"/>
                      <w:szCs w:val="28"/>
                    </w:rPr>
                    <w:t>/массажные движения указательного пальца/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Хоть и ростом ёжик мал,</w:t>
                  </w:r>
                </w:p>
                <w:p w:rsidR="00761CFB" w:rsidRPr="004A3FBF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4A3FBF">
                    <w:rPr>
                      <w:sz w:val="28"/>
                      <w:szCs w:val="28"/>
                    </w:rPr>
                    <w:t>/массажные движения среднего пальца/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Нам колючки показал,</w:t>
                  </w:r>
                </w:p>
                <w:p w:rsidR="00761CFB" w:rsidRPr="004A3FBF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4A3FBF">
                    <w:rPr>
                      <w:sz w:val="28"/>
                      <w:szCs w:val="28"/>
                    </w:rPr>
                    <w:t>/массажные движения безымянного пальца/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А колючки тоже</w:t>
                  </w:r>
                </w:p>
                <w:p w:rsidR="00761CFB" w:rsidRPr="004A3FBF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4A3FBF">
                    <w:rPr>
                      <w:sz w:val="28"/>
                      <w:szCs w:val="28"/>
                    </w:rPr>
                    <w:t>/массажные движения мизинца/</w:t>
                  </w:r>
                </w:p>
                <w:p w:rsidR="00761CFB" w:rsidRPr="0053574A" w:rsidRDefault="00761CFB" w:rsidP="00CE38E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На ежа похожи</w:t>
                  </w:r>
                </w:p>
                <w:p w:rsidR="00761CFB" w:rsidRDefault="00761CFB" w:rsidP="00CE38EE">
                  <w:pPr>
                    <w:jc w:val="center"/>
                    <w:rPr>
                      <w:sz w:val="28"/>
                      <w:szCs w:val="28"/>
                    </w:rPr>
                  </w:pPr>
                  <w:r w:rsidRPr="004A3FBF">
                    <w:rPr>
                      <w:sz w:val="28"/>
                      <w:szCs w:val="28"/>
                    </w:rPr>
                    <w:t>/дети катают Су</w:t>
                  </w:r>
                  <w:r>
                    <w:rPr>
                      <w:sz w:val="28"/>
                      <w:szCs w:val="28"/>
                    </w:rPr>
                    <w:t xml:space="preserve"> -</w:t>
                  </w:r>
                  <w:r w:rsidRPr="004A3FBF">
                    <w:rPr>
                      <w:sz w:val="28"/>
                      <w:szCs w:val="28"/>
                    </w:rPr>
                    <w:t xml:space="preserve"> Джок между ладонями/.</w:t>
                  </w:r>
                </w:p>
                <w:p w:rsidR="00761CFB" w:rsidRDefault="00761CFB" w:rsidP="004A3FB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761CFB" w:rsidRPr="004A3FBF" w:rsidRDefault="00761CFB" w:rsidP="004A3FB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4A3FBF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«Мальчик-пальчик»</w:t>
                  </w:r>
                </w:p>
                <w:p w:rsidR="00761CFB" w:rsidRPr="004A3FBF" w:rsidRDefault="00761CFB" w:rsidP="004A3FBF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4A3FBF">
                    <w:rPr>
                      <w:sz w:val="28"/>
                      <w:szCs w:val="28"/>
                    </w:rPr>
                    <w:t xml:space="preserve">Описание: </w:t>
                  </w:r>
                  <w:r w:rsidRPr="004A3FBF">
                    <w:rPr>
                      <w:rFonts w:ascii="Monotype Corsiva" w:hAnsi="Monotype Corsiva"/>
                      <w:sz w:val="44"/>
                      <w:szCs w:val="44"/>
                    </w:rPr>
                    <w:t>упражнение выполняется сначала на правой руке, затем на левой.</w:t>
                  </w:r>
                </w:p>
                <w:p w:rsidR="00761CFB" w:rsidRPr="0053574A" w:rsidRDefault="00761CFB" w:rsidP="004A3FBF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- Мальчик-пальчик,Где ты был?</w:t>
                  </w:r>
                </w:p>
                <w:p w:rsidR="00761CFB" w:rsidRPr="004A3FBF" w:rsidRDefault="00761CFB" w:rsidP="004A3FB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/</w:t>
                  </w:r>
                  <w:r w:rsidRPr="004A3FBF">
                    <w:rPr>
                      <w:sz w:val="28"/>
                      <w:szCs w:val="28"/>
                    </w:rPr>
                    <w:t xml:space="preserve">надеваем </w:t>
                  </w:r>
                  <w:r>
                    <w:rPr>
                      <w:sz w:val="28"/>
                      <w:szCs w:val="28"/>
                    </w:rPr>
                    <w:t>кольцо Су - Джок на большой палец/</w:t>
                  </w:r>
                </w:p>
                <w:p w:rsidR="00761CFB" w:rsidRPr="0053574A" w:rsidRDefault="00761CFB" w:rsidP="004A3FBF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- С этим братцем в лес ходил,</w:t>
                  </w:r>
                </w:p>
                <w:p w:rsidR="00761CFB" w:rsidRPr="004A3FBF" w:rsidRDefault="00761CFB" w:rsidP="004A3FB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/</w:t>
                  </w:r>
                  <w:r w:rsidRPr="004A3FBF">
                    <w:rPr>
                      <w:sz w:val="28"/>
                      <w:szCs w:val="28"/>
                    </w:rPr>
                    <w:t>надеваем кольц</w:t>
                  </w:r>
                  <w:r>
                    <w:rPr>
                      <w:sz w:val="28"/>
                      <w:szCs w:val="28"/>
                    </w:rPr>
                    <w:t>о Су - Джок на указательный палец/</w:t>
                  </w:r>
                </w:p>
                <w:p w:rsidR="00761CFB" w:rsidRPr="0053574A" w:rsidRDefault="00761CFB" w:rsidP="004A3FBF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-С этим братцем щи варил,</w:t>
                  </w:r>
                </w:p>
                <w:p w:rsidR="00761CFB" w:rsidRPr="004A3FBF" w:rsidRDefault="00761CFB" w:rsidP="004A3FB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/</w:t>
                  </w:r>
                  <w:r w:rsidRPr="004A3FBF">
                    <w:rPr>
                      <w:sz w:val="28"/>
                      <w:szCs w:val="28"/>
                    </w:rPr>
                    <w:t xml:space="preserve">надеваем </w:t>
                  </w:r>
                  <w:r>
                    <w:rPr>
                      <w:sz w:val="28"/>
                      <w:szCs w:val="28"/>
                    </w:rPr>
                    <w:t>кольцо Су - Джок на средний палец/</w:t>
                  </w:r>
                </w:p>
                <w:p w:rsidR="00761CFB" w:rsidRPr="0053574A" w:rsidRDefault="00761CFB" w:rsidP="004A3FBF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-С этим братцем кашу ел,</w:t>
                  </w:r>
                </w:p>
                <w:p w:rsidR="00761CFB" w:rsidRPr="004A3FBF" w:rsidRDefault="00761CFB" w:rsidP="004A3FB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/</w:t>
                  </w:r>
                  <w:r w:rsidRPr="004A3FBF">
                    <w:rPr>
                      <w:sz w:val="28"/>
                      <w:szCs w:val="28"/>
                    </w:rPr>
                    <w:t>надеваем кол</w:t>
                  </w:r>
                  <w:r>
                    <w:rPr>
                      <w:sz w:val="28"/>
                      <w:szCs w:val="28"/>
                    </w:rPr>
                    <w:t>ьцо Су - Джок на безымянный палец/</w:t>
                  </w:r>
                </w:p>
                <w:p w:rsidR="00761CFB" w:rsidRPr="0053574A" w:rsidRDefault="00761CFB" w:rsidP="004A3FBF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0"/>
                      <w:szCs w:val="40"/>
                    </w:rPr>
                    <w:t>-С этим братцем песни пел</w:t>
                  </w:r>
                </w:p>
                <w:p w:rsidR="00761CFB" w:rsidRPr="004A3FBF" w:rsidRDefault="00761CFB" w:rsidP="004A3FB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/</w:t>
                  </w:r>
                  <w:r w:rsidRPr="004A3FBF">
                    <w:rPr>
                      <w:sz w:val="28"/>
                      <w:szCs w:val="28"/>
                    </w:rPr>
                    <w:t>надеваем кольцо Су</w:t>
                  </w:r>
                  <w:r>
                    <w:rPr>
                      <w:sz w:val="28"/>
                      <w:szCs w:val="28"/>
                    </w:rPr>
                    <w:t xml:space="preserve"> -</w:t>
                  </w:r>
                  <w:r w:rsidRPr="004A3FBF">
                    <w:rPr>
                      <w:sz w:val="28"/>
                      <w:szCs w:val="28"/>
                    </w:rPr>
                    <w:t xml:space="preserve"> Джок на указательный п</w:t>
                  </w:r>
                  <w:r>
                    <w:rPr>
                      <w:sz w:val="28"/>
                      <w:szCs w:val="28"/>
                    </w:rPr>
                    <w:t>алец/</w:t>
                  </w:r>
                  <w:r w:rsidRPr="004A3FBF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Pr="003A4722">
        <w:rPr>
          <w:noProof/>
        </w:rPr>
        <w:pict>
          <v:shape id="Рисунок 3" o:spid="_x0000_i1027" type="#_x0000_t75" style="width:573.75pt;height:812.25pt;visibility:visible">
            <v:imagedata r:id="rId8" o:title=""/>
          </v:shape>
        </w:pict>
      </w:r>
    </w:p>
    <w:p w:rsidR="00761CFB" w:rsidRDefault="00761CFB" w:rsidP="00976C0E">
      <w:r>
        <w:rPr>
          <w:noProof/>
        </w:rPr>
        <w:pict>
          <v:shape id="_x0000_s1029" type="#_x0000_t202" style="position:absolute;margin-left:48.4pt;margin-top:75.4pt;width:472.5pt;height:673.5pt;z-index:251649024" filled="f" stroked="f">
            <v:textbox>
              <w:txbxContent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FE55CD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Автоматизация звуков</w:t>
                  </w:r>
                </w:p>
                <w:p w:rsidR="00761CFB" w:rsidRPr="00FE55CD" w:rsidRDefault="00761CFB" w:rsidP="00FE55CD">
                  <w:pPr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>ребенок поочередно надевает массажное кольцо на каждый палец, одновременно проговаривая стихотворение на автоматизацию поставленного звука Ш</w:t>
                  </w:r>
                </w:p>
                <w:p w:rsidR="00761CFB" w:rsidRPr="00705BF4" w:rsidRDefault="00761CFB" w:rsidP="00FE55CD">
                  <w:pPr>
                    <w:jc w:val="center"/>
                    <w:rPr>
                      <w:rFonts w:ascii="Monotype Corsiva" w:hAnsi="Monotype Corsiva"/>
                      <w:b/>
                      <w:color w:val="3324A0"/>
                      <w:sz w:val="44"/>
                      <w:szCs w:val="44"/>
                    </w:rPr>
                  </w:pPr>
                  <w:r w:rsidRPr="00705BF4">
                    <w:rPr>
                      <w:rFonts w:ascii="Monotype Corsiva" w:hAnsi="Monotype Corsiva"/>
                      <w:b/>
                      <w:color w:val="3324A0"/>
                      <w:sz w:val="44"/>
                      <w:szCs w:val="44"/>
                    </w:rPr>
                    <w:t>На правой руке: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малыш-Илюша,</w:t>
                  </w: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(на большой палец)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малыш-Ванюша,</w:t>
                  </w: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(указательный)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малыш-Алеша,</w:t>
                  </w: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(средний)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малыш-Антоша,</w:t>
                  </w: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(безымянный)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А меньшего малыша зовут Мишуткою друзья.</w:t>
                  </w: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(мизинец)</w:t>
                  </w:r>
                </w:p>
                <w:p w:rsidR="00761CFB" w:rsidRPr="00705BF4" w:rsidRDefault="00761CFB" w:rsidP="00FE55CD">
                  <w:pPr>
                    <w:jc w:val="center"/>
                    <w:rPr>
                      <w:rFonts w:ascii="Monotype Corsiva" w:hAnsi="Monotype Corsiva"/>
                      <w:b/>
                      <w:color w:val="3324A0"/>
                      <w:sz w:val="44"/>
                      <w:szCs w:val="44"/>
                    </w:rPr>
                  </w:pPr>
                  <w:r w:rsidRPr="00705BF4">
                    <w:rPr>
                      <w:rFonts w:ascii="Monotype Corsiva" w:hAnsi="Monotype Corsiva"/>
                      <w:b/>
                      <w:color w:val="3324A0"/>
                      <w:sz w:val="44"/>
                      <w:szCs w:val="44"/>
                    </w:rPr>
                    <w:t>На левой руке: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Эта малышка-Танюша</w:t>
                  </w:r>
                  <w:r w:rsidRPr="0053574A"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  <w:t xml:space="preserve">, </w:t>
                  </w: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>(на большой палец)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Эта малышка-Ксюша,</w:t>
                  </w: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(указательный)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Эта малышка-Маша,</w:t>
                  </w: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(средний)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Эта малышка-Даша,</w:t>
                  </w:r>
                  <w:r w:rsidRPr="00705BF4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</w:t>
                  </w: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>(безымянный)</w:t>
                  </w:r>
                </w:p>
                <w:p w:rsidR="00761CFB" w:rsidRPr="00FE55CD" w:rsidRDefault="00761CFB" w:rsidP="00FE55CD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А меньшую зовут Наташа.</w:t>
                  </w:r>
                  <w:r w:rsidRPr="00FE55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(мизинец)</w:t>
                  </w:r>
                </w:p>
                <w:p w:rsidR="00761CFB" w:rsidRDefault="00761CFB" w:rsidP="00705BF4">
                  <w:pPr>
                    <w:jc w:val="center"/>
                  </w:pPr>
                </w:p>
                <w:p w:rsidR="00761CFB" w:rsidRPr="00705BF4" w:rsidRDefault="00761CFB" w:rsidP="00705BF4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705BF4">
                    <w:rPr>
                      <w:rFonts w:ascii="Monotype Corsiva" w:hAnsi="Monotype Corsiva"/>
                      <w:sz w:val="44"/>
                      <w:szCs w:val="44"/>
                    </w:rPr>
                    <w:t>Ребенок катает шарик между ладонями, одновременно проговаривая стихотворение на автоматизацию звука Ж.</w:t>
                  </w:r>
                </w:p>
                <w:p w:rsidR="00761CFB" w:rsidRPr="0053574A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Ходит ежик без дорожек,</w:t>
                  </w:r>
                </w:p>
                <w:p w:rsidR="00761CFB" w:rsidRPr="0053574A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Не бежит ни от кого.</w:t>
                  </w:r>
                </w:p>
                <w:p w:rsidR="00761CFB" w:rsidRPr="0053574A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 головы до ножек</w:t>
                  </w:r>
                </w:p>
                <w:p w:rsidR="00761CFB" w:rsidRPr="0053574A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Весь в иголках ежик.</w:t>
                  </w:r>
                </w:p>
                <w:p w:rsidR="00761CFB" w:rsidRPr="0053574A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Как же взять его?</w:t>
                  </w:r>
                </w:p>
              </w:txbxContent>
            </v:textbox>
          </v:shape>
        </w:pict>
      </w:r>
      <w:r w:rsidRPr="003A4722">
        <w:rPr>
          <w:noProof/>
        </w:rPr>
        <w:pict>
          <v:shape id="Рисунок 4" o:spid="_x0000_i1028" type="#_x0000_t75" style="width:579.75pt;height:812.25pt;visibility:visible">
            <v:imagedata r:id="rId8" o:title=""/>
          </v:shape>
        </w:pict>
      </w:r>
    </w:p>
    <w:p w:rsidR="00761CFB" w:rsidRDefault="00761CFB" w:rsidP="00976C0E">
      <w:r>
        <w:rPr>
          <w:noProof/>
        </w:rPr>
        <w:pict>
          <v:shape id="_x0000_s1030" type="#_x0000_t202" style="position:absolute;margin-left:52.9pt;margin-top:76.15pt;width:478.5pt;height:676.5pt;z-index:251650048" filled="f" stroked="f">
            <v:textbox>
              <w:txbxContent>
                <w:p w:rsidR="00761CFB" w:rsidRPr="00705BF4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705BF4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Развитие фонематического слуха</w:t>
                  </w:r>
                </w:p>
                <w:p w:rsidR="00761CFB" w:rsidRPr="00705BF4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705BF4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Игра “Я на шарик погляжу, все про звук вам расскажу”</w:t>
                  </w:r>
                </w:p>
                <w:p w:rsidR="00761CFB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705BF4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Шарик подбирается в соответствии с характеристикой звука:</w:t>
                  </w:r>
                </w:p>
                <w:p w:rsidR="00761CFB" w:rsidRPr="003F3AED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3F3AE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«Ты про звук нам расскажи, нужный шарик подбери»</w:t>
                  </w:r>
                </w:p>
                <w:p w:rsidR="00761CFB" w:rsidRPr="00705BF4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3F3AE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«Я на шарик погляжу, все про звук вам расскажу»</w:t>
                  </w:r>
                </w:p>
                <w:p w:rsidR="00761CFB" w:rsidRPr="00705BF4" w:rsidRDefault="00761CFB" w:rsidP="00705BF4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красный -</w:t>
                  </w:r>
                  <w:r w:rsidRPr="00705BF4">
                    <w:rPr>
                      <w:rFonts w:ascii="Monotype Corsiva" w:hAnsi="Monotype Corsiva"/>
                      <w:sz w:val="44"/>
                      <w:szCs w:val="44"/>
                    </w:rPr>
                    <w:t xml:space="preserve"> для гласных;</w:t>
                  </w:r>
                </w:p>
                <w:p w:rsidR="00761CFB" w:rsidRPr="00705BF4" w:rsidRDefault="00761CFB" w:rsidP="00705BF4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синий с колечком -</w:t>
                  </w:r>
                  <w:r w:rsidRPr="00705BF4">
                    <w:rPr>
                      <w:rFonts w:ascii="Monotype Corsiva" w:hAnsi="Monotype Corsiva"/>
                      <w:sz w:val="44"/>
                      <w:szCs w:val="44"/>
                    </w:rPr>
                    <w:t xml:space="preserve"> для звонких твёрдых согласных;</w:t>
                  </w:r>
                </w:p>
                <w:p w:rsidR="00761CFB" w:rsidRPr="00705BF4" w:rsidRDefault="00761CFB" w:rsidP="00705BF4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синий без колечка -</w:t>
                  </w:r>
                  <w:r w:rsidRPr="00705BF4">
                    <w:rPr>
                      <w:rFonts w:ascii="Monotype Corsiva" w:hAnsi="Monotype Corsiva"/>
                      <w:sz w:val="44"/>
                      <w:szCs w:val="44"/>
                    </w:rPr>
                    <w:t xml:space="preserve"> для глухих твёрдых согласных;</w:t>
                  </w:r>
                </w:p>
                <w:p w:rsidR="00761CFB" w:rsidRPr="00705BF4" w:rsidRDefault="00761CFB" w:rsidP="00705BF4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зелёный с колечком -</w:t>
                  </w:r>
                  <w:r w:rsidRPr="00705BF4">
                    <w:rPr>
                      <w:rFonts w:ascii="Monotype Corsiva" w:hAnsi="Monotype Corsiva"/>
                      <w:sz w:val="44"/>
                      <w:szCs w:val="44"/>
                    </w:rPr>
                    <w:t xml:space="preserve"> для звонких мягких согласных;</w:t>
                  </w:r>
                </w:p>
                <w:p w:rsidR="00761CFB" w:rsidRDefault="00761CFB" w:rsidP="00705BF4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зелёный без колечка -</w:t>
                  </w:r>
                  <w:r w:rsidRPr="00705BF4">
                    <w:rPr>
                      <w:rFonts w:ascii="Monotype Corsiva" w:hAnsi="Monotype Corsiva"/>
                      <w:sz w:val="44"/>
                      <w:szCs w:val="44"/>
                    </w:rPr>
                    <w:t xml:space="preserve"> для глухих мягких согласных.</w:t>
                  </w:r>
                </w:p>
                <w:p w:rsidR="00761CFB" w:rsidRDefault="00761CFB" w:rsidP="00705BF4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</w:p>
                <w:p w:rsidR="00761CFB" w:rsidRPr="00694ACA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2"/>
                      <w:szCs w:val="52"/>
                    </w:rPr>
                  </w:pPr>
                  <w:r w:rsidRPr="00694ACA">
                    <w:rPr>
                      <w:rFonts w:ascii="Monotype Corsiva" w:hAnsi="Monotype Corsiva"/>
                      <w:b/>
                      <w:color w:val="FF0000"/>
                      <w:sz w:val="52"/>
                      <w:szCs w:val="52"/>
                    </w:rPr>
                    <w:t>Развитие памяти и внимания</w:t>
                  </w:r>
                </w:p>
                <w:p w:rsidR="00761CFB" w:rsidRDefault="00761CFB" w:rsidP="00705BF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705BF4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 xml:space="preserve">“Слушай и </w:t>
                  </w:r>
                  <w:r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запоминай, повторяй и выполняй”</w:t>
                  </w:r>
                </w:p>
                <w:p w:rsidR="00761CFB" w:rsidRDefault="00761CFB" w:rsidP="00705BF4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 xml:space="preserve"> Д</w:t>
                  </w:r>
                  <w:r w:rsidRPr="00705BF4">
                    <w:rPr>
                      <w:rFonts w:ascii="Monotype Corsiva" w:hAnsi="Monotype Corsiva"/>
                      <w:sz w:val="44"/>
                      <w:szCs w:val="44"/>
                    </w:rPr>
                    <w:t>ети выполняют инструкцию: надень колечко на мизинец правой руки, возьми шарик в правую</w:t>
                  </w: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 xml:space="preserve"> руку и спрячь за спину и т. д.</w:t>
                  </w:r>
                  <w:r w:rsidRPr="00705BF4">
                    <w:rPr>
                      <w:rFonts w:ascii="Monotype Corsiva" w:hAnsi="Monotype Corsiva"/>
                      <w:sz w:val="44"/>
                      <w:szCs w:val="44"/>
                    </w:rPr>
                    <w:t xml:space="preserve">; </w:t>
                  </w:r>
                </w:p>
                <w:p w:rsidR="00761CFB" w:rsidRPr="00705BF4" w:rsidRDefault="00761CFB" w:rsidP="00705BF4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>Р</w:t>
                  </w:r>
                  <w:r w:rsidRPr="00705BF4">
                    <w:rPr>
                      <w:rFonts w:ascii="Monotype Corsiva" w:hAnsi="Monotype Corsiva"/>
                      <w:sz w:val="44"/>
                      <w:szCs w:val="44"/>
                    </w:rPr>
                    <w:t>ебенок закрывает глаза, взрослый надевает колечко на любой его палец, а тот должен назвать, на какой палец какой руки надето кольцо.</w:t>
                  </w:r>
                </w:p>
              </w:txbxContent>
            </v:textbox>
          </v:shape>
        </w:pict>
      </w:r>
      <w:r w:rsidRPr="003A4722">
        <w:rPr>
          <w:noProof/>
        </w:rPr>
        <w:pict>
          <v:shape id="Рисунок 5" o:spid="_x0000_i1029" type="#_x0000_t75" style="width:579.75pt;height:828pt;visibility:visible">
            <v:imagedata r:id="rId8" o:title=""/>
          </v:shape>
        </w:pict>
      </w:r>
    </w:p>
    <w:p w:rsidR="00761CFB" w:rsidRDefault="00761CFB" w:rsidP="00976C0E">
      <w:r>
        <w:rPr>
          <w:noProof/>
        </w:rPr>
        <w:pict>
          <v:shape id="_x0000_s1031" type="#_x0000_t202" style="position:absolute;margin-left:48.4pt;margin-top:75.4pt;width:480pt;height:675pt;z-index:251651072" filled="f" stroked="f">
            <v:textbox>
              <w:txbxContent>
                <w:p w:rsidR="00761CFB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3F3AED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Развитие фонематического слуха.</w:t>
                  </w:r>
                </w:p>
                <w:p w:rsidR="00761CFB" w:rsidRPr="003A4DA2" w:rsidRDefault="00761CFB" w:rsidP="003A4DA2">
                  <w:pPr>
                    <w:pStyle w:val="ListParagraph"/>
                    <w:numPr>
                      <w:ilvl w:val="0"/>
                      <w:numId w:val="2"/>
                    </w:numPr>
                    <w:ind w:left="284" w:firstLine="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3A4DA2">
                    <w:rPr>
                      <w:rFonts w:ascii="Monotype Corsiva" w:hAnsi="Monotype Corsiva"/>
                      <w:sz w:val="44"/>
                      <w:szCs w:val="44"/>
                    </w:rPr>
                    <w:t>Покажи соответствующий заданному звуку шарик, услышав этот звук среди других звуков, услышав слог или слово с ним. Спрячь шарик в ладонях, если звука там нет.</w:t>
                  </w:r>
                </w:p>
                <w:p w:rsidR="00761CFB" w:rsidRPr="003A4DA2" w:rsidRDefault="00761CFB" w:rsidP="003A4DA2">
                  <w:pPr>
                    <w:pStyle w:val="ListParagraph"/>
                    <w:numPr>
                      <w:ilvl w:val="0"/>
                      <w:numId w:val="2"/>
                    </w:numPr>
                    <w:ind w:left="142" w:firstLine="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3A4DA2">
                    <w:rPr>
                      <w:rFonts w:ascii="Monotype Corsiva" w:hAnsi="Monotype Corsiva"/>
                      <w:sz w:val="44"/>
                      <w:szCs w:val="44"/>
                    </w:rPr>
                    <w:t>Возьми столько шариков, сколько раз услышишь данный звук среди других, слогов, слов с этим звуком.</w:t>
                  </w:r>
                </w:p>
                <w:p w:rsidR="00761CFB" w:rsidRPr="0053574A" w:rsidRDefault="00761CFB" w:rsidP="003F3AED">
                  <w:pPr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«Если звук услышат ушки - подними шар над макушкой».</w:t>
                  </w:r>
                </w:p>
                <w:p w:rsidR="00761CFB" w:rsidRPr="003F3AED" w:rsidRDefault="00761CFB" w:rsidP="003F3AED">
                  <w:pPr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«Телеграфисты»</w:t>
                  </w:r>
                  <w:r w:rsidRPr="003F3AE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(простукивание шариком заданного ритмического рисунка).</w:t>
                  </w:r>
                </w:p>
                <w:p w:rsidR="00761CFB" w:rsidRDefault="00761CFB" w:rsidP="003F3AED">
                  <w:pPr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«Шарик мы ладошкой «стук»,</w:t>
                  </w:r>
                  <w:r w:rsidRPr="003F3AED">
                    <w:rPr>
                      <w:rFonts w:ascii="Monotype Corsiva" w:hAnsi="Monotype Corsiva"/>
                      <w:sz w:val="44"/>
                      <w:szCs w:val="44"/>
                    </w:rPr>
                    <w:t xml:space="preserve"> если слышим нужный звук».</w:t>
                  </w:r>
                </w:p>
                <w:p w:rsidR="00761CFB" w:rsidRDefault="00761CFB" w:rsidP="003A4DA2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</w:p>
                <w:p w:rsidR="00761CFB" w:rsidRDefault="00761CFB" w:rsidP="003A4DA2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3A4DA2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Использование шариков для слогового анализа слов.</w:t>
                  </w:r>
                </w:p>
                <w:p w:rsidR="00761CFB" w:rsidRPr="003A4DA2" w:rsidRDefault="00761CFB" w:rsidP="003A4DA2">
                  <w:pPr>
                    <w:pStyle w:val="ListParagraph"/>
                    <w:numPr>
                      <w:ilvl w:val="0"/>
                      <w:numId w:val="3"/>
                    </w:numPr>
                    <w:ind w:left="851" w:hanging="284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3A4DA2">
                    <w:rPr>
                      <w:rFonts w:ascii="Monotype Corsiva" w:hAnsi="Monotype Corsiva"/>
                      <w:sz w:val="44"/>
                      <w:szCs w:val="44"/>
                    </w:rPr>
                    <w:t>«Шарик мы ладонью  «стук», повторяем в слове (слоге) звук»</w:t>
                  </w:r>
                </w:p>
                <w:p w:rsidR="00761CFB" w:rsidRPr="003A4DA2" w:rsidRDefault="00761CFB" w:rsidP="003A4DA2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 xml:space="preserve">    </w:t>
                  </w:r>
                  <w:r w:rsidRPr="003A4DA2">
                    <w:rPr>
                      <w:rFonts w:ascii="Monotype Corsiva" w:hAnsi="Monotype Corsiva"/>
                      <w:sz w:val="44"/>
                      <w:szCs w:val="44"/>
                    </w:rPr>
                    <w:t>«Шарик мне назад верни, слоги (слово, фразу) верно повтори»</w:t>
                  </w:r>
                </w:p>
                <w:p w:rsidR="00761CFB" w:rsidRPr="003A4DA2" w:rsidRDefault="00761CFB" w:rsidP="003A4DA2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 xml:space="preserve">    « </w:t>
                  </w:r>
                  <w:r w:rsidRPr="003A4DA2">
                    <w:rPr>
                      <w:rFonts w:ascii="Monotype Corsiva" w:hAnsi="Monotype Corsiva"/>
                      <w:sz w:val="44"/>
                      <w:szCs w:val="44"/>
                    </w:rPr>
                    <w:t>По слогам словечко называй и на каждый слог шарик доставай».</w:t>
                  </w:r>
                </w:p>
              </w:txbxContent>
            </v:textbox>
          </v:shape>
        </w:pict>
      </w:r>
      <w:r w:rsidRPr="003A4722">
        <w:rPr>
          <w:noProof/>
        </w:rPr>
        <w:pict>
          <v:shape id="Рисунок 6" o:spid="_x0000_i1030" type="#_x0000_t75" style="width:573.75pt;height:828pt;visibility:visible">
            <v:imagedata r:id="rId8" o:title=""/>
          </v:shape>
        </w:pict>
      </w:r>
    </w:p>
    <w:p w:rsidR="00761CFB" w:rsidRDefault="00761CFB" w:rsidP="00976C0E">
      <w:r>
        <w:rPr>
          <w:noProof/>
        </w:rPr>
        <w:pict>
          <v:shape id="_x0000_s1032" type="#_x0000_t202" style="position:absolute;margin-left:50.65pt;margin-top:76.9pt;width:484.5pt;height:674.25pt;z-index:251652096" filled="f" stroked="f">
            <v:textbox>
              <w:txbxContent>
                <w:p w:rsidR="00761CFB" w:rsidRPr="003F3AED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2"/>
                      <w:szCs w:val="52"/>
                    </w:rPr>
                  </w:pPr>
                  <w:r w:rsidRPr="003F3AED">
                    <w:rPr>
                      <w:rFonts w:ascii="Monotype Corsiva" w:hAnsi="Monotype Corsiva"/>
                      <w:b/>
                      <w:color w:val="FF0000"/>
                      <w:sz w:val="52"/>
                      <w:szCs w:val="52"/>
                    </w:rPr>
                    <w:t>«Вышли пальцы погулять»</w:t>
                  </w:r>
                </w:p>
                <w:p w:rsidR="00761CFB" w:rsidRPr="003F3AED" w:rsidRDefault="00761CFB" w:rsidP="003F3AED">
                  <w:pPr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3F3AED">
                    <w:rPr>
                      <w:rFonts w:ascii="Monotype Corsiva" w:hAnsi="Monotype Corsiva"/>
                      <w:sz w:val="44"/>
                      <w:szCs w:val="44"/>
                    </w:rPr>
                    <w:t>Массаж пальцев эластичным кольцом. Дети поочередно надевают массажные кольца на каждый палец, проговаривая стихотворение пальчиковой гимнастики</w:t>
                  </w: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>.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Раз – два – три – четыре – пять,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Вышли пальцы погулять,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Этот пальчик самый сильный, 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Самый толстый и большой.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пальчик для того, чтоб показывать его.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Этот пальчик самый длинный 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И стоит он в середине.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Этот пальчик безымянный, 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Он избалованный самый.</w:t>
                  </w:r>
                </w:p>
                <w:p w:rsidR="00761CFB" w:rsidRPr="0053574A" w:rsidRDefault="00761CFB" w:rsidP="003F3AED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А мизинчик, хоть и мал, очень ловок и удал.</w:t>
                  </w:r>
                </w:p>
                <w:p w:rsidR="00761CFB" w:rsidRDefault="00761CFB" w:rsidP="003A4DA2">
                  <w:pPr>
                    <w:jc w:val="center"/>
                  </w:pPr>
                </w:p>
                <w:p w:rsidR="00761CFB" w:rsidRDefault="00761CFB" w:rsidP="003A4DA2">
                  <w:pPr>
                    <w:jc w:val="center"/>
                  </w:pPr>
                </w:p>
                <w:p w:rsidR="00761CFB" w:rsidRDefault="00761CFB" w:rsidP="003A4DA2">
                  <w:pPr>
                    <w:jc w:val="center"/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</w:pPr>
                </w:p>
                <w:p w:rsidR="00761CFB" w:rsidRPr="003A4DA2" w:rsidRDefault="00761CFB" w:rsidP="003A4DA2">
                  <w:pPr>
                    <w:jc w:val="center"/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  <w:t>«Гладь мои ладошки</w:t>
                  </w:r>
                  <w:r w:rsidRPr="003A4DA2"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  <w:t>»</w:t>
                  </w:r>
                </w:p>
                <w:p w:rsidR="00761CFB" w:rsidRPr="00FF2E74" w:rsidRDefault="00761CFB" w:rsidP="003A4DA2">
                  <w:pPr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FF2E74">
                    <w:rPr>
                      <w:sz w:val="28"/>
                      <w:szCs w:val="28"/>
                    </w:rPr>
                    <w:t xml:space="preserve">Описание: </w:t>
                  </w:r>
                  <w:r w:rsidRPr="00FF2E74">
                    <w:rPr>
                      <w:rFonts w:ascii="Monotype Corsiva" w:hAnsi="Monotype Corsiva"/>
                      <w:sz w:val="44"/>
                      <w:szCs w:val="44"/>
                    </w:rPr>
                    <w:t>Берём 2 массажные шарика и проводим ими по ладоням ребёнка (его руки лежат на коленях ладонями вверх), делая по одному движению на каждый ударный слог:</w:t>
                  </w:r>
                </w:p>
                <w:p w:rsidR="00761CFB" w:rsidRPr="0053574A" w:rsidRDefault="00761CFB" w:rsidP="00FF2E74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Гладь мои ладошки, ёж!</w:t>
                  </w:r>
                </w:p>
                <w:p w:rsidR="00761CFB" w:rsidRPr="0053574A" w:rsidRDefault="00761CFB" w:rsidP="00FF2E74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Ты колючий, ну и что ж!</w:t>
                  </w:r>
                </w:p>
                <w:p w:rsidR="00761CFB" w:rsidRPr="00FF2E74" w:rsidRDefault="00761CFB" w:rsidP="00FF2E74">
                  <w:pPr>
                    <w:jc w:val="center"/>
                    <w:rPr>
                      <w:sz w:val="28"/>
                      <w:szCs w:val="28"/>
                    </w:rPr>
                  </w:pPr>
                  <w:r w:rsidRPr="00FF2E74">
                    <w:rPr>
                      <w:sz w:val="28"/>
                      <w:szCs w:val="28"/>
                    </w:rPr>
                    <w:t>Потом ребёнок гладит их ладошками со словами:</w:t>
                  </w:r>
                </w:p>
                <w:p w:rsidR="00761CFB" w:rsidRPr="0053574A" w:rsidRDefault="00761CFB" w:rsidP="00FF2E74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Я хочу тебя погладить,</w:t>
                  </w:r>
                </w:p>
                <w:p w:rsidR="00761CFB" w:rsidRPr="0053574A" w:rsidRDefault="00761CFB" w:rsidP="00FF2E74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Я хочу с тобой поладить.</w:t>
                  </w:r>
                </w:p>
              </w:txbxContent>
            </v:textbox>
          </v:shape>
        </w:pict>
      </w:r>
      <w:r w:rsidRPr="003A4722">
        <w:rPr>
          <w:noProof/>
        </w:rPr>
        <w:pict>
          <v:shape id="Рисунок 7" o:spid="_x0000_i1031" type="#_x0000_t75" style="width:579.75pt;height:828pt;visibility:visible">
            <v:imagedata r:id="rId8" o:title=""/>
          </v:shape>
        </w:pict>
      </w:r>
    </w:p>
    <w:p w:rsidR="00761CFB" w:rsidRDefault="00761CFB" w:rsidP="00976C0E">
      <w:r>
        <w:rPr>
          <w:noProof/>
        </w:rPr>
        <w:pict>
          <v:shape id="_x0000_s1033" type="#_x0000_t202" style="position:absolute;margin-left:51.4pt;margin-top:76.15pt;width:470.25pt;height:691.5pt;z-index:251653120" filled="f" stroked="f">
            <v:textbox>
              <w:txbxContent>
                <w:p w:rsidR="00761CFB" w:rsidRPr="00F1088E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F1088E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«Шарик»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 руки шарик ты возьми, на ладошку положи.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Покрути и поверти, каждый пальчик разотри.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Пальцы будут сильными, буквы все красивыми.</w:t>
                  </w:r>
                </w:p>
                <w:p w:rsidR="00761CFB" w:rsidRPr="00F1088E" w:rsidRDefault="00761CFB" w:rsidP="00F1088E">
                  <w:pPr>
                    <w:jc w:val="center"/>
                    <w:rPr>
                      <w:sz w:val="28"/>
                      <w:szCs w:val="28"/>
                    </w:rPr>
                  </w:pPr>
                  <w:r w:rsidRPr="00F1088E">
                    <w:rPr>
                      <w:sz w:val="28"/>
                      <w:szCs w:val="28"/>
                    </w:rPr>
                    <w:t>/Ребёнок достаёт пружинку</w:t>
                  </w:r>
                  <w:r>
                    <w:rPr>
                      <w:sz w:val="28"/>
                      <w:szCs w:val="28"/>
                    </w:rPr>
                    <w:t xml:space="preserve"> и согласно тексту прокатывает пружинку по пальчику/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Палец толстый и большой, в лес за сливами пошел.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Указательный с порога, указал ему дорогу.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Средний палец самый меткий, он сбивает сливы с ветки.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Безымянный поедает. А мизинчик-господинчик,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 землю косточки сажает.</w:t>
                  </w:r>
                </w:p>
                <w:p w:rsidR="00761CFB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Pr="00F1088E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F1088E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«Обезьянка».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Обезьянка мыла мылом лапку</w:t>
                  </w:r>
                </w:p>
                <w:p w:rsidR="00761CFB" w:rsidRPr="007C7BAD" w:rsidRDefault="00761CFB" w:rsidP="007C7BAD">
                  <w:pPr>
                    <w:jc w:val="center"/>
                    <w:rPr>
                      <w:rFonts w:cs="Microsoft Sans Serif"/>
                      <w:sz w:val="28"/>
                      <w:szCs w:val="28"/>
                    </w:rPr>
                  </w:pPr>
                  <w:r w:rsidRPr="007C7BAD">
                    <w:rPr>
                      <w:rFonts w:cs="Microsoft Sans Serif"/>
                      <w:sz w:val="28"/>
                      <w:szCs w:val="28"/>
                    </w:rPr>
                    <w:t>/прокатывать пружинкой каждый пальчик согласно тексту/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Каждый пальчик оп порядку.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Вот намылила БОЛЬШОЙ,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Сполоснув его водой.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Не забыла и УКАЗКУ,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Смыв с него и пыль и краску.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СРЕДНИЙ мылила усердно: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Самый грязный был наверно.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БЕЗЫМЯННЫЙ тёрла пастой –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Кожа стала сразу красной.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А МИЗИНЧИК быстро мыла: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Видно, он боялся мыла.</w:t>
                  </w:r>
                </w:p>
                <w:p w:rsidR="00761CFB" w:rsidRPr="0053574A" w:rsidRDefault="00761CFB" w:rsidP="00F1088E">
                  <w:pPr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- Молодцы.</w:t>
                  </w:r>
                </w:p>
              </w:txbxContent>
            </v:textbox>
          </v:shape>
        </w:pict>
      </w:r>
      <w:r w:rsidRPr="003A4722">
        <w:rPr>
          <w:noProof/>
        </w:rPr>
        <w:pict>
          <v:shape id="Рисунок 8" o:spid="_x0000_i1032" type="#_x0000_t75" style="width:579.75pt;height:828pt;visibility:visible">
            <v:imagedata r:id="rId8" o:title=""/>
          </v:shape>
        </w:pict>
      </w:r>
    </w:p>
    <w:p w:rsidR="00761CFB" w:rsidRDefault="00761CFB" w:rsidP="00976C0E">
      <w:r>
        <w:rPr>
          <w:noProof/>
        </w:rPr>
        <w:pict>
          <v:shape id="_x0000_s1034" type="#_x0000_t202" style="position:absolute;margin-left:47.65pt;margin-top:76.9pt;width:490.5pt;height:672pt;z-index:251654144" filled="f" stroked="f">
            <v:textbox>
              <w:txbxContent>
                <w:p w:rsidR="00761CFB" w:rsidRPr="00991488" w:rsidRDefault="00761CFB" w:rsidP="00991488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>У</w:t>
                  </w:r>
                  <w:r w:rsidRPr="00991488">
                    <w:rPr>
                      <w:rFonts w:ascii="Monotype Corsiva" w:hAnsi="Monotype Corsiva"/>
                      <w:b/>
                      <w:color w:val="7030A0"/>
                      <w:sz w:val="56"/>
                      <w:szCs w:val="56"/>
                    </w:rPr>
                    <w:t>пражнений с мячиками су-джок по лексическим темам</w:t>
                  </w:r>
                </w:p>
                <w:p w:rsidR="00761CFB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 xml:space="preserve">Тема </w:t>
                  </w:r>
                  <w:r w:rsidRPr="00991488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« Овощи»</w:t>
                  </w:r>
                </w:p>
                <w:p w:rsidR="00761CFB" w:rsidRPr="0053574A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</w:p>
                <w:p w:rsidR="00761CFB" w:rsidRPr="00991488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У девчушки Зиночки овощи в корзиночке,</w:t>
                  </w:r>
                </w:p>
                <w:p w:rsidR="00761CFB" w:rsidRPr="00991488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9148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делают ладошку « корзиночкой» и катают шарик</w:t>
                  </w:r>
                </w:p>
                <w:p w:rsidR="00761CFB" w:rsidRPr="0053574A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Вот пузатый кабачок положила на бочок,</w:t>
                  </w:r>
                </w:p>
                <w:p w:rsidR="00761CFB" w:rsidRPr="0053574A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Перец и морковку уложила ловко,</w:t>
                  </w:r>
                </w:p>
                <w:p w:rsidR="00761CFB" w:rsidRPr="0053574A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Помидор и огурец.</w:t>
                  </w:r>
                </w:p>
                <w:p w:rsidR="00761CFB" w:rsidRPr="00991488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i/>
                      <w:sz w:val="44"/>
                      <w:szCs w:val="44"/>
                    </w:rPr>
                  </w:pPr>
                  <w:r w:rsidRPr="0099148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одевают колечко на пальцы, начиная с большого</w:t>
                  </w:r>
                  <w:r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пальца</w:t>
                  </w:r>
                  <w:r w:rsidRPr="0099148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.</w:t>
                  </w:r>
                </w:p>
                <w:p w:rsidR="00761CFB" w:rsidRPr="0053574A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Наша Зина – молодец!</w:t>
                  </w:r>
                </w:p>
                <w:p w:rsidR="00761CFB" w:rsidRPr="0053574A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i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i/>
                      <w:color w:val="E36C0A"/>
                      <w:sz w:val="44"/>
                      <w:szCs w:val="44"/>
                    </w:rPr>
                    <w:t>Показывают большой палец.</w:t>
                  </w:r>
                </w:p>
                <w:p w:rsidR="00761CFB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61CFB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61CFB" w:rsidRPr="00991488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991488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Фрукты».</w:t>
                  </w:r>
                </w:p>
                <w:p w:rsidR="00761CFB" w:rsidRPr="0053574A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</w:p>
                <w:p w:rsidR="00761CFB" w:rsidRPr="0053574A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пальчик – апельсин, он, конечно, не один.</w:t>
                  </w:r>
                </w:p>
                <w:p w:rsidR="00761CFB" w:rsidRPr="0053574A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пальчик – слива, вкусная , красивая.</w:t>
                  </w:r>
                </w:p>
                <w:p w:rsidR="00761CFB" w:rsidRPr="0053574A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пальчик – абрикос, высоко на ветке рос.</w:t>
                  </w:r>
                </w:p>
                <w:p w:rsidR="00761CFB" w:rsidRPr="0053574A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пальчик – груша, просит. « Ну – кА, скушай!»</w:t>
                  </w:r>
                </w:p>
                <w:p w:rsidR="00761CFB" w:rsidRPr="0053574A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Этот пальчик – ананас,</w:t>
                  </w:r>
                </w:p>
                <w:p w:rsidR="00761CFB" w:rsidRPr="00991488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9148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поочередно разгибают пальчики из кулачка, одевая колечко.</w:t>
                  </w:r>
                </w:p>
                <w:p w:rsidR="00761CFB" w:rsidRPr="0053574A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Фрукт для вас и для нас.</w:t>
                  </w:r>
                </w:p>
                <w:p w:rsidR="00761CFB" w:rsidRPr="00991488" w:rsidRDefault="00761CFB" w:rsidP="00991488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9148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катают шарик по ладошке.</w:t>
                  </w:r>
                </w:p>
                <w:p w:rsidR="00761CFB" w:rsidRDefault="00761CFB" w:rsidP="00991488">
                  <w:pPr>
                    <w:pStyle w:val="NoSpacing"/>
                    <w:spacing w:line="360" w:lineRule="auto"/>
                    <w:ind w:firstLine="36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61CFB" w:rsidRDefault="00761CFB"/>
              </w:txbxContent>
            </v:textbox>
          </v:shape>
        </w:pict>
      </w:r>
      <w:r w:rsidRPr="003A4722">
        <w:rPr>
          <w:noProof/>
        </w:rPr>
        <w:pict>
          <v:shape id="Рисунок 9" o:spid="_x0000_i1033" type="#_x0000_t75" style="width:573.75pt;height:812.25pt;visibility:visible">
            <v:imagedata r:id="rId8" o:title=""/>
          </v:shape>
        </w:pict>
      </w:r>
    </w:p>
    <w:p w:rsidR="00761CFB" w:rsidRDefault="00761CFB" w:rsidP="00976C0E">
      <w:r>
        <w:rPr>
          <w:noProof/>
        </w:rPr>
        <w:pict>
          <v:shape id="_x0000_s1035" type="#_x0000_t202" style="position:absolute;margin-left:50.65pt;margin-top:79.9pt;width:491.25pt;height:668.25pt;z-index:251655168" filled="f" stroked="f">
            <v:textbox>
              <w:txbxContent>
                <w:p w:rsidR="00761CFB" w:rsidRDefault="00761CFB" w:rsidP="009C643C">
                  <w:pPr>
                    <w:pStyle w:val="NoSpacing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Pr="00542807" w:rsidRDefault="00761CFB" w:rsidP="009C643C">
                  <w:pPr>
                    <w:pStyle w:val="NoSpacing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542807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Грибы»</w:t>
                  </w:r>
                </w:p>
                <w:p w:rsidR="00761CFB" w:rsidRPr="0053574A" w:rsidRDefault="00761CFB" w:rsidP="00542807">
                  <w:pPr>
                    <w:pStyle w:val="NoSpacing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Я корзинку в лес беру, там грибы я соберу.</w:t>
                  </w:r>
                </w:p>
                <w:p w:rsidR="00761CFB" w:rsidRPr="00542807" w:rsidRDefault="00761CFB" w:rsidP="00542807">
                  <w:pPr>
                    <w:pStyle w:val="NoSpacing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542807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делают ладошку « корзиночкой» и катают шарик.</w:t>
                  </w:r>
                </w:p>
                <w:p w:rsidR="00761CFB" w:rsidRPr="0053574A" w:rsidRDefault="00761CFB" w:rsidP="00542807">
                  <w:pPr>
                    <w:pStyle w:val="NoSpacing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Удивляется мой друг . « Сколько здесь грибов вокруг !»</w:t>
                  </w:r>
                </w:p>
                <w:p w:rsidR="00761CFB" w:rsidRPr="002054C8" w:rsidRDefault="00761CFB" w:rsidP="00542807">
                  <w:pPr>
                    <w:pStyle w:val="NoSpacing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54C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Показывают удивление, разводят руки в стороны</w:t>
                  </w:r>
                </w:p>
                <w:p w:rsidR="00761CFB" w:rsidRPr="0053574A" w:rsidRDefault="00761CFB" w:rsidP="00542807">
                  <w:pPr>
                    <w:pStyle w:val="NoSpacing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Подосиновик, масленок, подберезовик, опенок,</w:t>
                  </w:r>
                </w:p>
                <w:p w:rsidR="00761CFB" w:rsidRPr="0053574A" w:rsidRDefault="00761CFB" w:rsidP="00542807">
                  <w:pPr>
                    <w:pStyle w:val="NoSpacing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Боровик, лисичка, груздь – не играют в прятки пусть!</w:t>
                  </w:r>
                </w:p>
                <w:p w:rsidR="00761CFB" w:rsidRPr="0053574A" w:rsidRDefault="00761CFB" w:rsidP="00542807">
                  <w:pPr>
                    <w:pStyle w:val="NoSpacing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Рыжики , волнушки  найду я на опушке.</w:t>
                  </w:r>
                </w:p>
                <w:p w:rsidR="00761CFB" w:rsidRPr="0053574A" w:rsidRDefault="00761CFB" w:rsidP="00542807">
                  <w:pPr>
                    <w:pStyle w:val="NoSpacing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Возвращаюсь я домой, все грибы несу с собой.</w:t>
                  </w:r>
                </w:p>
                <w:p w:rsidR="00761CFB" w:rsidRPr="002054C8" w:rsidRDefault="00761CFB" w:rsidP="00542807">
                  <w:pPr>
                    <w:pStyle w:val="NoSpacing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54C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Поочередно одевают колечко на пальчики, начиная с</w:t>
                  </w:r>
                </w:p>
                <w:p w:rsidR="00761CFB" w:rsidRPr="002054C8" w:rsidRDefault="00761CFB" w:rsidP="00542807">
                  <w:pPr>
                    <w:pStyle w:val="NoSpacing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54C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542807">
                  <w:pPr>
                    <w:pStyle w:val="NoSpacing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А мухомор не понесу, пусть останется в лесу!</w:t>
                  </w:r>
                </w:p>
                <w:p w:rsidR="00761CFB" w:rsidRPr="00542807" w:rsidRDefault="00761CFB" w:rsidP="00542807">
                  <w:pPr>
                    <w:pStyle w:val="NoSpacing"/>
                    <w:jc w:val="center"/>
                    <w:rPr>
                      <w:rFonts w:ascii="Monotype Corsiva" w:hAnsi="Monotype Corsiva"/>
                      <w:i/>
                      <w:sz w:val="44"/>
                      <w:szCs w:val="44"/>
                    </w:rPr>
                  </w:pPr>
                  <w:r w:rsidRPr="00542807">
                    <w:rPr>
                      <w:rFonts w:ascii="Monotype Corsiva" w:hAnsi="Monotype Corsiva"/>
                      <w:i/>
                      <w:sz w:val="44"/>
                      <w:szCs w:val="44"/>
                    </w:rPr>
                    <w:t>Большой палец л</w:t>
                  </w:r>
                  <w:r>
                    <w:rPr>
                      <w:rFonts w:ascii="Monotype Corsiva" w:hAnsi="Monotype Corsiva"/>
                      <w:i/>
                      <w:sz w:val="44"/>
                      <w:szCs w:val="44"/>
                    </w:rPr>
                    <w:t>евой руки оставляют, грозят ему</w:t>
                  </w:r>
                  <w:r w:rsidRPr="00542807">
                    <w:rPr>
                      <w:rFonts w:ascii="Monotype Corsiva" w:hAnsi="Monotype Corsiva"/>
                      <w:i/>
                      <w:sz w:val="44"/>
                      <w:szCs w:val="44"/>
                    </w:rPr>
                    <w:t>.</w:t>
                  </w:r>
                </w:p>
                <w:p w:rsidR="00761CFB" w:rsidRPr="00804379" w:rsidRDefault="00761CFB" w:rsidP="00542807">
                  <w:pPr>
                    <w:pStyle w:val="NoSpacing"/>
                    <w:spacing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61CFB" w:rsidRPr="002054C8" w:rsidRDefault="00761CFB" w:rsidP="00542807">
                  <w:pPr>
                    <w:pStyle w:val="NoSpacing"/>
                    <w:spacing w:line="36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2054C8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«Поздняя  осень».</w:t>
                  </w:r>
                </w:p>
                <w:p w:rsidR="00761CFB" w:rsidRPr="0053574A" w:rsidRDefault="00761CFB" w:rsidP="00542807">
                  <w:pPr>
                    <w:pStyle w:val="NoSpacing"/>
                    <w:spacing w:line="360" w:lineRule="auto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Солнышко греет уже еле – еле, </w:t>
                  </w:r>
                </w:p>
                <w:p w:rsidR="00761CFB" w:rsidRPr="0053574A" w:rsidRDefault="00761CFB" w:rsidP="00542807">
                  <w:pPr>
                    <w:pStyle w:val="NoSpacing"/>
                    <w:spacing w:line="360" w:lineRule="auto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Перелетные птицы на юг улетели,</w:t>
                  </w:r>
                </w:p>
                <w:p w:rsidR="00761CFB" w:rsidRPr="0053574A" w:rsidRDefault="00761CFB" w:rsidP="00542807">
                  <w:pPr>
                    <w:pStyle w:val="NoSpacing"/>
                    <w:spacing w:line="360" w:lineRule="auto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Голы деревья, пустынны поля,</w:t>
                  </w:r>
                </w:p>
                <w:p w:rsidR="00761CFB" w:rsidRPr="0053574A" w:rsidRDefault="00761CFB" w:rsidP="00542807">
                  <w:pPr>
                    <w:pStyle w:val="NoSpacing"/>
                    <w:spacing w:line="360" w:lineRule="auto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Первым снежком принакрылась земля.</w:t>
                  </w:r>
                </w:p>
                <w:p w:rsidR="00761CFB" w:rsidRPr="0053574A" w:rsidRDefault="00761CFB" w:rsidP="00542807">
                  <w:pPr>
                    <w:pStyle w:val="NoSpacing"/>
                    <w:spacing w:line="360" w:lineRule="auto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Река покрывается льдом в ноябре –</w:t>
                  </w:r>
                </w:p>
                <w:p w:rsidR="00761CFB" w:rsidRPr="0053574A" w:rsidRDefault="00761CFB" w:rsidP="00542807">
                  <w:pPr>
                    <w:pStyle w:val="NoSpacing"/>
                    <w:spacing w:line="360" w:lineRule="auto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Поздняя осень стоит на дворе.</w:t>
                  </w:r>
                </w:p>
                <w:p w:rsidR="00761CFB" w:rsidRPr="002054C8" w:rsidRDefault="00761CFB" w:rsidP="00542807">
                  <w:pPr>
                    <w:pStyle w:val="NoSpacing"/>
                    <w:spacing w:line="360" w:lineRule="auto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54C8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катают Су – Джок между ладонями.</w:t>
                  </w:r>
                </w:p>
                <w:p w:rsidR="00761CFB" w:rsidRDefault="00761CFB" w:rsidP="00542807"/>
              </w:txbxContent>
            </v:textbox>
          </v:shape>
        </w:pict>
      </w:r>
      <w:r w:rsidRPr="003A4722">
        <w:rPr>
          <w:noProof/>
        </w:rPr>
        <w:pict>
          <v:shape id="Рисунок 10" o:spid="_x0000_i1034" type="#_x0000_t75" style="width:579.75pt;height:812.25pt;visibility:visible">
            <v:imagedata r:id="rId8" o:title=""/>
          </v:shape>
        </w:pict>
      </w:r>
    </w:p>
    <w:p w:rsidR="00761CFB" w:rsidRDefault="00761CFB" w:rsidP="00976C0E">
      <w:r>
        <w:rPr>
          <w:noProof/>
        </w:rPr>
        <w:pict>
          <v:shape id="_x0000_s1036" type="#_x0000_t202" style="position:absolute;margin-left:52.15pt;margin-top:75.4pt;width:468.75pt;height:677.25pt;z-index:251656192" filled="f" stroked="f">
            <v:textbox>
              <w:txbxContent>
                <w:p w:rsidR="00761CFB" w:rsidRDefault="00761CFB" w:rsidP="002054C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Pr="009C643C" w:rsidRDefault="00761CFB" w:rsidP="002054C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9C643C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Ягоды».</w:t>
                  </w:r>
                </w:p>
                <w:p w:rsidR="00761CFB" w:rsidRPr="0053574A" w:rsidRDefault="00761CFB" w:rsidP="002054C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Ягоды – крыжовник, клюква, черника, брусника,</w:t>
                  </w:r>
                </w:p>
                <w:p w:rsidR="00761CFB" w:rsidRPr="0053574A" w:rsidRDefault="00761CFB" w:rsidP="002054C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Малина, клубника, шиповник, смородина и земляника</w:t>
                  </w:r>
                </w:p>
                <w:p w:rsidR="00761CFB" w:rsidRPr="009C643C" w:rsidRDefault="00761CFB" w:rsidP="002054C8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Поочередно одевают колечко на пальчики, начиная с</w:t>
                  </w:r>
                </w:p>
                <w:p w:rsidR="00761CFB" w:rsidRPr="009C643C" w:rsidRDefault="00761CFB" w:rsidP="002054C8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2054C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Запомнил  ягоды, я, наконец. Что это значит?</w:t>
                  </w:r>
                </w:p>
                <w:p w:rsidR="00761CFB" w:rsidRPr="009C643C" w:rsidRDefault="00761CFB" w:rsidP="002054C8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Поднимают плечи, удивляются.</w:t>
                  </w:r>
                </w:p>
                <w:p w:rsidR="00761CFB" w:rsidRPr="0053574A" w:rsidRDefault="00761CFB" w:rsidP="002054C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Я – молодец! </w:t>
                  </w:r>
                  <w:r w:rsidRPr="0053574A">
                    <w:rPr>
                      <w:rFonts w:ascii="Monotype Corsiva" w:hAnsi="Monotype Corsiva"/>
                      <w:b/>
                      <w:i/>
                      <w:color w:val="E36C0A"/>
                      <w:sz w:val="44"/>
                      <w:szCs w:val="44"/>
                    </w:rPr>
                    <w:t>Большой палец вытягивают вперед.</w:t>
                  </w:r>
                </w:p>
                <w:p w:rsidR="00761CFB" w:rsidRPr="002054C8" w:rsidRDefault="00761CFB" w:rsidP="002054C8">
                  <w:pPr>
                    <w:pStyle w:val="NoSpacing"/>
                    <w:ind w:firstLine="360"/>
                    <w:jc w:val="center"/>
                    <w:rPr>
                      <w:rFonts w:ascii="Times New Roman" w:hAnsi="Times New Roman"/>
                      <w:sz w:val="44"/>
                      <w:szCs w:val="44"/>
                    </w:rPr>
                  </w:pPr>
                </w:p>
                <w:p w:rsidR="00761CFB" w:rsidRDefault="00761CFB" w:rsidP="002054C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Pr="009C643C" w:rsidRDefault="00761CFB" w:rsidP="009C643C">
                  <w:pPr>
                    <w:pStyle w:val="NoSpacing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9C643C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Мебель».</w:t>
                  </w:r>
                </w:p>
                <w:p w:rsidR="00761CFB" w:rsidRPr="0053574A" w:rsidRDefault="00761CFB" w:rsidP="009C643C">
                  <w:pPr>
                    <w:pStyle w:val="NoSpacing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Мебель я начну считать. </w:t>
                  </w:r>
                </w:p>
                <w:p w:rsidR="00761CFB" w:rsidRPr="0053574A" w:rsidRDefault="00761CFB" w:rsidP="009C643C">
                  <w:pPr>
                    <w:pStyle w:val="NoSpacing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Кресло, стол, диван, кровать,</w:t>
                  </w:r>
                </w:p>
                <w:p w:rsidR="00761CFB" w:rsidRPr="0053574A" w:rsidRDefault="00761CFB" w:rsidP="002054C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Полка, тумбочка, буфет, </w:t>
                  </w:r>
                </w:p>
                <w:p w:rsidR="00761CFB" w:rsidRPr="0053574A" w:rsidRDefault="00761CFB" w:rsidP="002054C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Шкаф, комод и табурет.</w:t>
                  </w:r>
                </w:p>
                <w:p w:rsidR="00761CFB" w:rsidRPr="009C643C" w:rsidRDefault="00761CFB" w:rsidP="002054C8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Поочередно одевают колечко на пальчики, начиная с</w:t>
                  </w:r>
                </w:p>
                <w:p w:rsidR="00761CFB" w:rsidRPr="009C643C" w:rsidRDefault="00761CFB" w:rsidP="002054C8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2054C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Вот сколько мебели назвал,</w:t>
                  </w:r>
                </w:p>
                <w:p w:rsidR="00761CFB" w:rsidRPr="0053574A" w:rsidRDefault="00761CFB" w:rsidP="002054C8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Загрузил всё в самосвал.</w:t>
                  </w:r>
                </w:p>
                <w:p w:rsidR="00761CFB" w:rsidRPr="009C643C" w:rsidRDefault="00761CFB" w:rsidP="002054C8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катают Су – Джок между ладонями.</w:t>
                  </w:r>
                </w:p>
                <w:p w:rsidR="00761CFB" w:rsidRPr="00804379" w:rsidRDefault="00761CFB" w:rsidP="002054C8">
                  <w:pPr>
                    <w:pStyle w:val="NoSpacing"/>
                    <w:spacing w:line="360" w:lineRule="auto"/>
                    <w:ind w:firstLine="360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</w:p>
                <w:p w:rsidR="00761CFB" w:rsidRDefault="00761CFB"/>
              </w:txbxContent>
            </v:textbox>
          </v:shape>
        </w:pict>
      </w:r>
      <w:r w:rsidRPr="003A4722">
        <w:rPr>
          <w:noProof/>
        </w:rPr>
        <w:pict>
          <v:shape id="Рисунок 11" o:spid="_x0000_i1035" type="#_x0000_t75" style="width:579.75pt;height:812.25pt;visibility:visible">
            <v:imagedata r:id="rId8" o:title=""/>
          </v:shape>
        </w:pict>
      </w:r>
    </w:p>
    <w:p w:rsidR="00761CFB" w:rsidRDefault="00761CFB" w:rsidP="00976C0E">
      <w:r>
        <w:rPr>
          <w:noProof/>
        </w:rPr>
        <w:pict>
          <v:shape id="_x0000_s1037" type="#_x0000_t202" style="position:absolute;margin-left:49.9pt;margin-top:55.9pt;width:471.75pt;height:697.5pt;z-index:251657216" filled="f" stroked="f">
            <v:textbox>
              <w:txbxContent>
                <w:p w:rsidR="00761CFB" w:rsidRPr="009C643C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9C643C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Одежда».</w:t>
                  </w:r>
                </w:p>
                <w:p w:rsidR="00761CFB" w:rsidRPr="0053574A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Постираю чисто, с толком.</w:t>
                  </w:r>
                </w:p>
                <w:p w:rsidR="00761CFB" w:rsidRPr="009C643C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делают движения кулачками, имитирующие стирку.</w:t>
                  </w:r>
                </w:p>
                <w:p w:rsidR="00761CFB" w:rsidRPr="0053574A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Рубашку, кофту, платье, юбку, </w:t>
                  </w:r>
                </w:p>
                <w:p w:rsidR="00761CFB" w:rsidRPr="0053574A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Сарафан и майку,</w:t>
                  </w:r>
                </w:p>
                <w:p w:rsidR="00761CFB" w:rsidRPr="0053574A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А ещё футболку, джинсы, </w:t>
                  </w:r>
                </w:p>
                <w:p w:rsidR="00761CFB" w:rsidRPr="0053574A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Свитерок  и брюки.</w:t>
                  </w:r>
                </w:p>
                <w:p w:rsidR="00761CFB" w:rsidRPr="009C643C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Поочередно одевают колечко на пальчики, начиная с</w:t>
                  </w:r>
                </w:p>
                <w:p w:rsidR="00761CFB" w:rsidRPr="009C643C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C643C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Вот устали мои руки!</w:t>
                  </w:r>
                </w:p>
                <w:p w:rsidR="00761CFB" w:rsidRPr="00FF71E1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FF71E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Встряхивают обе руки.</w:t>
                  </w:r>
                </w:p>
                <w:p w:rsidR="00761CFB" w:rsidRPr="004553C1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4553C1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«Посуда».</w:t>
                  </w:r>
                </w:p>
                <w:p w:rsidR="00761CFB" w:rsidRPr="0053574A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Девочка Иринка порядок наводила.</w:t>
                  </w:r>
                </w:p>
                <w:p w:rsidR="00761CFB" w:rsidRPr="004553C1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4553C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катают Су – Джок между ладонями.</w:t>
                  </w:r>
                </w:p>
                <w:p w:rsidR="00761CFB" w:rsidRPr="0053574A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Девочка Иринка кукле говорила.</w:t>
                  </w:r>
                </w:p>
                <w:p w:rsidR="00761CFB" w:rsidRPr="0053574A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« Салфетки должны быть в салфетнице,</w:t>
                  </w:r>
                </w:p>
                <w:p w:rsidR="00761CFB" w:rsidRPr="0053574A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Масло должно быть в масленке, </w:t>
                  </w:r>
                </w:p>
                <w:p w:rsidR="00761CFB" w:rsidRPr="0053574A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Хлебушек должен быть в хлебнице,</w:t>
                  </w:r>
                </w:p>
                <w:p w:rsidR="00761CFB" w:rsidRPr="0053574A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А соль, конечно, в солонке!»</w:t>
                  </w:r>
                </w:p>
                <w:p w:rsidR="00761CFB" w:rsidRPr="004553C1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4553C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Поочередно одевают колечко на пальчики, начиная с</w:t>
                  </w:r>
                </w:p>
                <w:p w:rsidR="00761CFB" w:rsidRPr="004553C1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4553C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Default="00761CFB" w:rsidP="001B0893">
                  <w:pPr>
                    <w:pStyle w:val="NoSpacing"/>
                    <w:ind w:firstLine="35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61CFB" w:rsidRPr="002026B5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2026B5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Зимние забавы»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Что зимой мы любим делать?</w:t>
                  </w:r>
                </w:p>
                <w:p w:rsidR="00761CFB" w:rsidRPr="002026B5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катают Су – Джок между ладонями.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 снежки играть, на лыжах бегать,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На коньках по льду кататься, 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Вниз с горы на санках мчаться.</w:t>
                  </w:r>
                </w:p>
                <w:p w:rsidR="00761CFB" w:rsidRPr="002026B5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Поочередно одевают колечко на пальчики, начиная с</w:t>
                  </w:r>
                </w:p>
                <w:p w:rsidR="00761CFB" w:rsidRPr="002026B5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804379" w:rsidRDefault="00761CFB" w:rsidP="009C643C">
                  <w:pPr>
                    <w:pStyle w:val="NoSpacing"/>
                    <w:spacing w:line="360" w:lineRule="auto"/>
                    <w:ind w:firstLine="36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61CFB" w:rsidRDefault="00761CFB"/>
              </w:txbxContent>
            </v:textbox>
          </v:shape>
        </w:pict>
      </w:r>
      <w:r w:rsidRPr="003A4722">
        <w:rPr>
          <w:noProof/>
        </w:rPr>
        <w:pict>
          <v:shape id="Рисунок 12" o:spid="_x0000_i1036" type="#_x0000_t75" style="width:579.75pt;height:812.25pt;visibility:visible">
            <v:imagedata r:id="rId8" o:title=""/>
          </v:shape>
        </w:pict>
      </w:r>
    </w:p>
    <w:p w:rsidR="00761CFB" w:rsidRDefault="00761CFB" w:rsidP="00976C0E">
      <w:r>
        <w:rPr>
          <w:noProof/>
        </w:rPr>
        <w:pict>
          <v:shape id="_x0000_s1038" type="#_x0000_t202" style="position:absolute;margin-left:49.15pt;margin-top:76.15pt;width:471.75pt;height:675pt;z-index:251658240" filled="f" stroked="f">
            <v:textbox>
              <w:txbxContent>
                <w:p w:rsidR="00761CFB" w:rsidRDefault="00761CFB" w:rsidP="006A3651">
                  <w:pPr>
                    <w:pStyle w:val="NoSpacing"/>
                    <w:spacing w:line="276" w:lineRule="auto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Pr="006A3651" w:rsidRDefault="00761CFB" w:rsidP="006A3651">
                  <w:pPr>
                    <w:pStyle w:val="NoSpacing"/>
                    <w:spacing w:line="276" w:lineRule="auto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6A3651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Дикие  звери зимой»</w:t>
                  </w:r>
                </w:p>
                <w:p w:rsidR="00761CFB" w:rsidRPr="0053574A" w:rsidRDefault="00761CFB" w:rsidP="006A3651">
                  <w:pPr>
                    <w:pStyle w:val="NoSpacing"/>
                    <w:spacing w:line="276" w:lineRule="auto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Медведь в берлоге крепко спит,</w:t>
                  </w:r>
                </w:p>
                <w:p w:rsidR="00761CFB" w:rsidRPr="0053574A" w:rsidRDefault="00761CFB" w:rsidP="006A3651">
                  <w:pPr>
                    <w:pStyle w:val="NoSpacing"/>
                    <w:spacing w:line="276" w:lineRule="auto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Всю зиму до весны проспит,</w:t>
                  </w:r>
                </w:p>
                <w:p w:rsidR="00761CFB" w:rsidRPr="0053574A" w:rsidRDefault="00761CFB" w:rsidP="006A3651">
                  <w:pPr>
                    <w:pStyle w:val="NoSpacing"/>
                    <w:spacing w:line="276" w:lineRule="auto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Спят зимою бурундук, колючий ёжик и барсук.</w:t>
                  </w:r>
                </w:p>
                <w:p w:rsidR="00761CFB" w:rsidRPr="0053574A" w:rsidRDefault="00761CFB" w:rsidP="006A3651">
                  <w:pPr>
                    <w:pStyle w:val="NoSpacing"/>
                    <w:spacing w:line="276" w:lineRule="auto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Только заиньке не спится – убегает от лисицы.</w:t>
                  </w:r>
                </w:p>
                <w:p w:rsidR="00761CFB" w:rsidRPr="006A3651" w:rsidRDefault="00761CFB" w:rsidP="006A3651">
                  <w:pPr>
                    <w:pStyle w:val="NoSpacing"/>
                    <w:spacing w:line="276" w:lineRule="auto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6A365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Поочередно одевают колечко на пальчики, начиная с</w:t>
                  </w:r>
                </w:p>
                <w:p w:rsidR="00761CFB" w:rsidRPr="006A3651" w:rsidRDefault="00761CFB" w:rsidP="006A3651">
                  <w:pPr>
                    <w:pStyle w:val="NoSpacing"/>
                    <w:spacing w:line="276" w:lineRule="auto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6A365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6A3651">
                  <w:pPr>
                    <w:pStyle w:val="NoSpacing"/>
                    <w:spacing w:line="276" w:lineRule="auto"/>
                    <w:ind w:firstLine="360"/>
                    <w:jc w:val="center"/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  <w:t xml:space="preserve">Мелькает он среди кустов, </w:t>
                  </w:r>
                </w:p>
                <w:p w:rsidR="00761CFB" w:rsidRPr="0053574A" w:rsidRDefault="00761CFB" w:rsidP="006A3651">
                  <w:pPr>
                    <w:pStyle w:val="NoSpacing"/>
                    <w:spacing w:line="276" w:lineRule="auto"/>
                    <w:ind w:firstLine="360"/>
                    <w:jc w:val="center"/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  <w:t>Напетлял и был таков.</w:t>
                  </w:r>
                </w:p>
                <w:p w:rsidR="00761CFB" w:rsidRPr="006A3651" w:rsidRDefault="00761CFB" w:rsidP="006A3651">
                  <w:pPr>
                    <w:pStyle w:val="NoSpacing"/>
                    <w:spacing w:line="276" w:lineRule="auto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6A365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катают Су – Джок между ладонями.</w:t>
                  </w:r>
                </w:p>
                <w:p w:rsidR="00761CFB" w:rsidRDefault="00761CFB" w:rsidP="006A3651">
                  <w:pPr>
                    <w:pStyle w:val="NoSpacing"/>
                    <w:spacing w:line="360" w:lineRule="auto"/>
                    <w:ind w:firstLine="360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</w:p>
                <w:p w:rsidR="00761CFB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Pr="003C74CD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3C74CD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Перелетные птицы».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Тили – тели, тиле – тели,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 юга птицы прилетели!</w:t>
                  </w:r>
                </w:p>
                <w:p w:rsidR="00761CFB" w:rsidRPr="003C74CD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катают Су – Джок между ладонями.</w:t>
                  </w:r>
                </w:p>
                <w:p w:rsidR="00761CFB" w:rsidRPr="003C74CD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3C74CD">
                    <w:rPr>
                      <w:rFonts w:ascii="Monotype Corsiva" w:hAnsi="Monotype Corsiva"/>
                      <w:sz w:val="44"/>
                      <w:szCs w:val="44"/>
                    </w:rPr>
                    <w:t>Прилетел к на</w:t>
                  </w: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>м скворушка – серенькое перышко</w:t>
                  </w:r>
                  <w:r w:rsidRPr="003C74CD">
                    <w:rPr>
                      <w:rFonts w:ascii="Monotype Corsiva" w:hAnsi="Monotype Corsiva"/>
                      <w:sz w:val="44"/>
                      <w:szCs w:val="44"/>
                    </w:rPr>
                    <w:t>.</w:t>
                  </w:r>
                </w:p>
                <w:p w:rsidR="00761CFB" w:rsidRPr="003C74CD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3C74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Жаворонок, </w:t>
                  </w: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>соловей, торопились, кто скорей</w:t>
                  </w:r>
                  <w:r w:rsidRPr="003C74CD">
                    <w:rPr>
                      <w:rFonts w:ascii="Monotype Corsiva" w:hAnsi="Monotype Corsiva"/>
                      <w:sz w:val="44"/>
                      <w:szCs w:val="44"/>
                    </w:rPr>
                    <w:t>.</w:t>
                  </w:r>
                </w:p>
                <w:p w:rsidR="00761CFB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3C74CD">
                    <w:rPr>
                      <w:rFonts w:ascii="Monotype Corsiva" w:hAnsi="Monotype Corsiva"/>
                      <w:sz w:val="44"/>
                      <w:szCs w:val="44"/>
                    </w:rPr>
                    <w:t xml:space="preserve">Цапля, лебедь, утка, стриж, </w:t>
                  </w:r>
                </w:p>
                <w:p w:rsidR="00761CFB" w:rsidRPr="003C74CD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>А</w:t>
                  </w:r>
                  <w:r w:rsidRPr="003C74CD">
                    <w:rPr>
                      <w:rFonts w:ascii="Monotype Corsiva" w:hAnsi="Monotype Corsiva"/>
                      <w:sz w:val="44"/>
                      <w:szCs w:val="44"/>
                    </w:rPr>
                    <w:t>ист, ласточка и чиж –</w:t>
                  </w:r>
                </w:p>
                <w:p w:rsidR="00761CFB" w:rsidRPr="003C74CD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Поочередно одевают колечко на пальчики, начиная с</w:t>
                  </w:r>
                </w:p>
                <w:p w:rsidR="00761CFB" w:rsidRPr="003C74CD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Все вернулись, прилетели,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Песни звонкие запели!</w:t>
                  </w:r>
                </w:p>
                <w:p w:rsidR="00761CFB" w:rsidRPr="003C74CD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катают Су – Джок между ладонями.</w:t>
                  </w:r>
                </w:p>
                <w:p w:rsidR="00761CFB" w:rsidRPr="003C74CD" w:rsidRDefault="00761CFB" w:rsidP="006A3651">
                  <w:pPr>
                    <w:pStyle w:val="NoSpacing"/>
                    <w:spacing w:line="360" w:lineRule="auto"/>
                    <w:ind w:firstLine="360"/>
                    <w:jc w:val="both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</w:p>
                <w:p w:rsidR="00761CFB" w:rsidRDefault="00761CFB" w:rsidP="006A3651">
                  <w:pPr>
                    <w:jc w:val="center"/>
                  </w:pPr>
                </w:p>
              </w:txbxContent>
            </v:textbox>
          </v:shape>
        </w:pict>
      </w:r>
      <w:r w:rsidRPr="003A4722">
        <w:rPr>
          <w:noProof/>
        </w:rPr>
        <w:pict>
          <v:shape id="Рисунок 13" o:spid="_x0000_i1037" type="#_x0000_t75" style="width:579.75pt;height:812.25pt;visibility:visible">
            <v:imagedata r:id="rId8" o:title=""/>
          </v:shape>
        </w:pict>
      </w:r>
    </w:p>
    <w:p w:rsidR="00761CFB" w:rsidRDefault="00761CFB" w:rsidP="00976C0E">
      <w:r>
        <w:rPr>
          <w:noProof/>
        </w:rPr>
        <w:pict>
          <v:shape id="_x0000_s1039" type="#_x0000_t202" style="position:absolute;margin-left:49.15pt;margin-top:64.9pt;width:472.5pt;height:736.5pt;z-index:251659264" filled="f" stroked="f">
            <v:textbox>
              <w:txbxContent>
                <w:p w:rsidR="00761CFB" w:rsidRPr="002026B5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2026B5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«Транспорт»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Будем мы с тобой играть, 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Будем транспорт называть</w:t>
                  </w:r>
                </w:p>
                <w:p w:rsidR="00761CFB" w:rsidRPr="002026B5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катают Су – Джок между ладонями.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Автомобиль и вертолет, 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Трамвай, метро и самолет,</w:t>
                  </w:r>
                </w:p>
                <w:p w:rsidR="00761CFB" w:rsidRPr="002026B5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Поочередно одевают колечко на пальчики, начиная с</w:t>
                  </w:r>
                </w:p>
                <w:p w:rsidR="00761CFB" w:rsidRPr="002026B5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Пять пальцев мы в кулак зажмем,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Пять видов транспорта мы назовем.</w:t>
                  </w:r>
                </w:p>
                <w:p w:rsidR="00761CFB" w:rsidRPr="002026B5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сжимают пальцы в кулачок</w:t>
                  </w:r>
                  <w:r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Су - Джок</w:t>
                  </w:r>
                  <w:r w:rsidRPr="002026B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.</w:t>
                  </w:r>
                </w:p>
                <w:p w:rsidR="00761CFB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Pr="006A3651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6A3651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Новый год»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Праздник приближается, ёлка наряжается.</w:t>
                  </w:r>
                </w:p>
                <w:p w:rsidR="00761CFB" w:rsidRPr="006A3651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6A365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катают Су – Джок между ладонями.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Мы развешали игрушки . 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Бусы, шарики, хлопушки.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А здесь фонарики висят, 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Блеском радуют ребят.</w:t>
                  </w:r>
                </w:p>
                <w:p w:rsidR="00761CFB" w:rsidRPr="006A3651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6A365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Поочередно одевают колечко на пальчики, начиная с</w:t>
                  </w:r>
                </w:p>
                <w:p w:rsidR="00761CFB" w:rsidRPr="006A3651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6A3651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Pr="00D965C5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D965C5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Дикие животные весной»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Это зайчонок, это бельчонок, 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 лисенок, это волчонок,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  <w:t xml:space="preserve">А это спешит, ковыляет спросонок  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  <w:t>Бурый, мохнатый, смешной медвежонок.</w:t>
                  </w:r>
                </w:p>
                <w:p w:rsidR="00761CFB" w:rsidRPr="00D965C5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D965C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Поочередно одевают колечко на пальчики, начиная с</w:t>
                  </w:r>
                </w:p>
                <w:p w:rsidR="00761CFB" w:rsidRPr="00D965C5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D965C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Default="00761CFB" w:rsidP="001B0893"/>
              </w:txbxContent>
            </v:textbox>
          </v:shape>
        </w:pict>
      </w:r>
      <w:r w:rsidRPr="003A4722">
        <w:rPr>
          <w:noProof/>
        </w:rPr>
        <w:pict>
          <v:shape id="Рисунок 14" o:spid="_x0000_i1038" type="#_x0000_t75" style="width:579.75pt;height:812.25pt;visibility:visible">
            <v:imagedata r:id="rId8" o:title=""/>
          </v:shape>
        </w:pict>
      </w:r>
    </w:p>
    <w:p w:rsidR="00761CFB" w:rsidRDefault="00761CFB" w:rsidP="00976C0E">
      <w:r>
        <w:rPr>
          <w:noProof/>
        </w:rPr>
        <w:pict>
          <v:shape id="_x0000_s1040" type="#_x0000_t202" style="position:absolute;margin-left:52.9pt;margin-top:76.9pt;width:481.5pt;height:674.25pt;z-index:251660288" filled="f" stroked="f">
            <v:textbox>
              <w:txbxContent>
                <w:p w:rsidR="00761CFB" w:rsidRPr="00D965C5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D965C5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Животные жарких стран».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За мамой слонихой шагает слоненок,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За крокодилихой – крокодилёнок,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За львицей шагает маленький львёнок,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За верблюдицей бежит верблюжонок,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За зеброй спешит полосатый  зебрёнок,</w:t>
                  </w:r>
                </w:p>
                <w:p w:rsidR="00761CFB" w:rsidRPr="00D965C5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D965C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Поочередно одевают колечко на пальчики, начиная с</w:t>
                  </w:r>
                </w:p>
                <w:p w:rsidR="00761CFB" w:rsidRPr="00D965C5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D965C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За кем же торопится каждый ребенок ?</w:t>
                  </w:r>
                </w:p>
                <w:p w:rsidR="00761CFB" w:rsidRPr="00D965C5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D965C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катают Су – Джок между ладонями.</w:t>
                  </w:r>
                </w:p>
                <w:p w:rsidR="00761CFB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761CFB" w:rsidRPr="00D965C5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D965C5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Животные Севера»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Тёпы – тяпы, тёпы – тяпы,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 ласты, а не лапы.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У тюленей ласты эти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Носят мамы, папы, дети.</w:t>
                  </w:r>
                </w:p>
                <w:p w:rsidR="00761CFB" w:rsidRPr="00D965C5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D965C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катают Су – Джок между ладонями.</w:t>
                  </w:r>
                </w:p>
                <w:p w:rsidR="00761CFB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</w:p>
                <w:p w:rsidR="00761CFB" w:rsidRPr="001B0893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1B0893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Подводный мир».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Посмотри скорей вокруг!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Что ты видишь, милый друг.</w:t>
                  </w:r>
                </w:p>
                <w:p w:rsidR="00761CFB" w:rsidRPr="001B0893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1B0893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катают Су – Джок между ладонями.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Здесь прозрачная вода, 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Плывет морской конек сюда,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Вот медуза, вот кальмар, это рыба шар.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А вот расправив восемь ног,</w:t>
                  </w:r>
                </w:p>
                <w:p w:rsidR="00761CFB" w:rsidRPr="0053574A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Гостей встречает осьминог.</w:t>
                  </w:r>
                </w:p>
                <w:p w:rsidR="00761CFB" w:rsidRPr="001B0893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1B0893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Поочередно одевают колечко на пальчики, начиная с</w:t>
                  </w:r>
                </w:p>
                <w:p w:rsidR="00761CFB" w:rsidRPr="001B0893" w:rsidRDefault="00761CFB" w:rsidP="001B0893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1B0893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Default="00761CFB" w:rsidP="00D965C5"/>
              </w:txbxContent>
            </v:textbox>
          </v:shape>
        </w:pict>
      </w:r>
      <w:r w:rsidRPr="003A4722">
        <w:rPr>
          <w:noProof/>
        </w:rPr>
        <w:pict>
          <v:shape id="Рисунок 15" o:spid="_x0000_i1039" type="#_x0000_t75" style="width:579.75pt;height:828pt;visibility:visible">
            <v:imagedata r:id="rId8" o:title=""/>
          </v:shape>
        </w:pict>
      </w:r>
    </w:p>
    <w:p w:rsidR="00761CFB" w:rsidRDefault="00761CFB" w:rsidP="00976C0E">
      <w:r>
        <w:rPr>
          <w:noProof/>
        </w:rPr>
        <w:pict>
          <v:shape id="_x0000_s1041" type="#_x0000_t202" style="position:absolute;margin-left:45.4pt;margin-top:74.65pt;width:479.25pt;height:706.5pt;z-index:251661312" filled="f" stroked="f">
            <v:textbox>
              <w:txbxContent>
                <w:p w:rsidR="00761CFB" w:rsidRPr="003C74CD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3C74CD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Домашние птицы».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Есть у курицы цыпленок, 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У гусыни есть гусенок,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У индюшки – индюшонок,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А у утки есть утенок.</w:t>
                  </w:r>
                </w:p>
                <w:p w:rsidR="00761CFB" w:rsidRPr="003C74CD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Поочередно одевают колечко на пальчики, начиная с</w:t>
                  </w:r>
                </w:p>
                <w:p w:rsidR="00761CFB" w:rsidRPr="003C74CD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У каждой мамы малыши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Все красивы, хороши!</w:t>
                  </w:r>
                </w:p>
                <w:p w:rsidR="00761CFB" w:rsidRPr="003C74CD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катают Су – Джок между ладонями.</w:t>
                  </w:r>
                </w:p>
                <w:p w:rsidR="00761CFB" w:rsidRPr="003C74CD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</w:p>
                <w:p w:rsidR="00761CFB" w:rsidRPr="003C74CD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3C74CD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Домашние животные».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Довольна корова своими телятами,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Овечка довольна своими ягнятами,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Кошка довольна своими котятами,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 xml:space="preserve">Кем же довольна свинья? 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Поросятами!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Довольна коза своими козлятами,</w:t>
                  </w:r>
                </w:p>
                <w:p w:rsidR="00761CFB" w:rsidRPr="003C74CD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Поочередно одевают колечко на пальчики, начиная с</w:t>
                  </w:r>
                </w:p>
                <w:p w:rsidR="00761CFB" w:rsidRPr="003C74CD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мизинца правой руки.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А я довольна своими ребятами!</w:t>
                  </w:r>
                </w:p>
                <w:p w:rsidR="00761CFB" w:rsidRPr="003C74CD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3C74C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катают Су – Джок между ладонями.</w:t>
                  </w:r>
                </w:p>
                <w:p w:rsidR="00761CFB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</w:p>
                <w:p w:rsidR="00761CFB" w:rsidRPr="001B0893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 w:rsidRPr="001B0893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Тема « Насекомые».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Дружно пальчики считаем – насекомых называем.</w:t>
                  </w:r>
                </w:p>
                <w:p w:rsidR="00761CFB" w:rsidRPr="001B0893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1B0893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Дети катают Су – Джок между ладонями.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Бабочка, кузнечик, муха, это жук с зеленым брюхом.</w:t>
                  </w:r>
                </w:p>
                <w:p w:rsidR="00761CFB" w:rsidRPr="0053574A" w:rsidRDefault="00761CFB" w:rsidP="003C74CD">
                  <w:pPr>
                    <w:pStyle w:val="NoSpacing"/>
                    <w:ind w:firstLine="360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Это кто же тут звенит, ой, сюда комар летит!</w:t>
                  </w:r>
                </w:p>
                <w:p w:rsidR="00761CFB" w:rsidRPr="003C74CD" w:rsidRDefault="00761CFB">
                  <w:pPr>
                    <w:rPr>
                      <w:rFonts w:ascii="Monotype Corsiva" w:hAnsi="Monotype Corsiva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Pr="003A4722">
        <w:rPr>
          <w:noProof/>
        </w:rPr>
        <w:pict>
          <v:shape id="Рисунок 16" o:spid="_x0000_i1040" type="#_x0000_t75" style="width:579.75pt;height:828pt;visibility:visible">
            <v:imagedata r:id="rId8" o:title=""/>
          </v:shape>
        </w:pict>
      </w:r>
    </w:p>
    <w:p w:rsidR="00761CFB" w:rsidRDefault="00761CFB" w:rsidP="00976C0E">
      <w:r>
        <w:rPr>
          <w:noProof/>
        </w:rPr>
        <w:pict>
          <v:shape id="_x0000_s1042" type="#_x0000_t202" style="position:absolute;margin-left:51.4pt;margin-top:51.4pt;width:472.5pt;height:729.75pt;z-index:251662336" filled="f" stroked="f">
            <v:textbox>
              <w:txbxContent>
                <w:p w:rsidR="00761CFB" w:rsidRPr="006C2642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</w:pPr>
                  <w:r w:rsidRPr="006C2642">
                    <w:rPr>
                      <w:rFonts w:ascii="Monotype Corsiva" w:hAnsi="Monotype Corsiva"/>
                      <w:b/>
                      <w:bCs/>
                      <w:iCs/>
                      <w:color w:val="FF0000"/>
                      <w:sz w:val="56"/>
                      <w:szCs w:val="56"/>
                    </w:rPr>
                    <w:t>Вот помощники мои</w:t>
                  </w:r>
                </w:p>
                <w:p w:rsidR="00761CFB" w:rsidRPr="0053574A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Вот помощники мои.</w:t>
                  </w:r>
                </w:p>
                <w:p w:rsidR="00761CFB" w:rsidRPr="006C2642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 w:cs="Microsoft Sans Serif"/>
                      <w:sz w:val="44"/>
                      <w:szCs w:val="44"/>
                    </w:rPr>
                  </w:pPr>
                  <w:r w:rsidRPr="006C2642">
                    <w:rPr>
                      <w:rFonts w:ascii="Monotype Corsiva" w:hAnsi="Monotype Corsiva" w:cs="Microsoft Sans Serif"/>
                      <w:sz w:val="44"/>
                      <w:szCs w:val="44"/>
                    </w:rPr>
                    <w:t>(показать пальцы)</w:t>
                  </w:r>
                </w:p>
                <w:p w:rsidR="00761CFB" w:rsidRPr="0053574A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Их, как хочешь поверни.</w:t>
                  </w:r>
                </w:p>
                <w:p w:rsidR="00761CFB" w:rsidRPr="0053574A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По дорожке белой, гладкой</w:t>
                  </w:r>
                </w:p>
                <w:p w:rsidR="00761CFB" w:rsidRPr="0053574A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Скачут пальцы, как лошадки.</w:t>
                  </w:r>
                </w:p>
                <w:p w:rsidR="00761CFB" w:rsidRPr="006C2642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Fonts w:ascii="Monotype Corsiva" w:hAnsi="Monotype Corsiva"/>
                      <w:sz w:val="44"/>
                      <w:szCs w:val="44"/>
                    </w:rPr>
                    <w:t>(шариком провести по руке, до локтя)</w:t>
                  </w:r>
                </w:p>
                <w:p w:rsidR="00761CFB" w:rsidRPr="0053574A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Чок, чок, чок,</w:t>
                  </w:r>
                </w:p>
                <w:p w:rsidR="00761CFB" w:rsidRPr="0053574A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Чок, чок, чок –</w:t>
                  </w:r>
                </w:p>
                <w:p w:rsidR="00761CFB" w:rsidRPr="0053574A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Скачет резвый табунок.</w:t>
                  </w:r>
                </w:p>
                <w:p w:rsidR="00761CFB" w:rsidRPr="006C2642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Fonts w:ascii="Monotype Corsiva" w:hAnsi="Monotype Corsiva"/>
                      <w:sz w:val="44"/>
                      <w:szCs w:val="44"/>
                    </w:rPr>
                    <w:t>(повторить с другой рукой)</w:t>
                  </w:r>
                </w:p>
                <w:p w:rsidR="00761CFB" w:rsidRPr="006C2642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</w:p>
                <w:p w:rsidR="00761CFB" w:rsidRPr="006C2642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</w:pPr>
                  <w:r w:rsidRPr="006C2642">
                    <w:rPr>
                      <w:rFonts w:ascii="Monotype Corsiva" w:hAnsi="Monotype Corsiva"/>
                      <w:b/>
                      <w:bCs/>
                      <w:iCs/>
                      <w:color w:val="FF0000"/>
                      <w:sz w:val="56"/>
                      <w:szCs w:val="56"/>
                    </w:rPr>
                    <w:t>На лужок</w:t>
                  </w:r>
                </w:p>
                <w:p w:rsidR="00761CFB" w:rsidRPr="0053574A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На лужок пришли зайчата,</w:t>
                  </w:r>
                </w:p>
                <w:p w:rsidR="00761CFB" w:rsidRPr="0053574A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Медвежата, барсучата,</w:t>
                  </w:r>
                </w:p>
                <w:p w:rsidR="00761CFB" w:rsidRPr="0053574A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Лягушата и енот.</w:t>
                  </w:r>
                </w:p>
                <w:p w:rsidR="00761CFB" w:rsidRPr="006C2642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Fonts w:ascii="Monotype Corsiva" w:hAnsi="Monotype Corsiva"/>
                      <w:sz w:val="44"/>
                      <w:szCs w:val="44"/>
                    </w:rPr>
                    <w:t>(поочередно надеваем кольцо на каждый палец)</w:t>
                  </w:r>
                </w:p>
                <w:p w:rsidR="00761CFB" w:rsidRPr="0053574A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На зеленый ты лужок</w:t>
                  </w:r>
                </w:p>
                <w:p w:rsidR="00761CFB" w:rsidRPr="0053574A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Приходи и ты, дружок!</w:t>
                  </w:r>
                </w:p>
                <w:p w:rsidR="00761CFB" w:rsidRPr="006C2642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Fonts w:ascii="Monotype Corsiva" w:hAnsi="Monotype Corsiva"/>
                      <w:sz w:val="44"/>
                      <w:szCs w:val="44"/>
                    </w:rPr>
                    <w:t>(катаем шарик по ладошке)</w:t>
                  </w:r>
                </w:p>
                <w:p w:rsidR="00761CFB" w:rsidRDefault="00761CFB" w:rsidP="006C2642">
                  <w:pPr>
                    <w:pStyle w:val="style3"/>
                    <w:spacing w:before="0" w:beforeAutospacing="0" w:after="0" w:afterAutospacing="0"/>
                    <w:ind w:firstLine="708"/>
                    <w:jc w:val="center"/>
                    <w:rPr>
                      <w:rStyle w:val="fontstyle11"/>
                      <w:rFonts w:ascii="Monotype Corsiva" w:hAnsi="Monotype Corsiva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</w:p>
                <w:p w:rsidR="00761CFB" w:rsidRPr="006C2642" w:rsidRDefault="00761CFB" w:rsidP="006C2642">
                  <w:pPr>
                    <w:pStyle w:val="style3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</w:pPr>
                  <w:r w:rsidRPr="006C2642">
                    <w:rPr>
                      <w:rStyle w:val="fontstyle11"/>
                      <w:rFonts w:ascii="Monotype Corsiva" w:hAnsi="Monotype Corsiva"/>
                      <w:b/>
                      <w:bCs/>
                      <w:i/>
                      <w:iCs/>
                      <w:color w:val="FF0000"/>
                      <w:sz w:val="56"/>
                      <w:szCs w:val="56"/>
                    </w:rPr>
                    <w:t>Рыбки</w:t>
                  </w:r>
                </w:p>
                <w:p w:rsidR="00761CFB" w:rsidRPr="0053574A" w:rsidRDefault="00761CFB" w:rsidP="006C2642">
                  <w:pPr>
                    <w:pStyle w:val="style3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color w:val="E36C0A"/>
                      <w:sz w:val="44"/>
                      <w:szCs w:val="44"/>
                    </w:rPr>
                    <w:t>Рыбки весело резвятся</w:t>
                  </w:r>
                </w:p>
                <w:p w:rsidR="00761CFB" w:rsidRPr="0053574A" w:rsidRDefault="00761CFB" w:rsidP="006C2642">
                  <w:pPr>
                    <w:pStyle w:val="style3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color w:val="E36C0A"/>
                      <w:sz w:val="44"/>
                      <w:szCs w:val="44"/>
                    </w:rPr>
                    <w:t>В чистой тепленькой воде,</w:t>
                  </w:r>
                </w:p>
                <w:p w:rsidR="00761CFB" w:rsidRPr="006C2642" w:rsidRDefault="00761CFB" w:rsidP="006C2642">
                  <w:pPr>
                    <w:pStyle w:val="style4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Style w:val="fontstyle12"/>
                      <w:rFonts w:ascii="Monotype Corsiva" w:hAnsi="Monotype Corsiva"/>
                      <w:sz w:val="44"/>
                      <w:szCs w:val="44"/>
                    </w:rPr>
                    <w:t>(перекидывать шарик из руки в руку)</w:t>
                  </w:r>
                </w:p>
                <w:p w:rsidR="00761CFB" w:rsidRPr="0053574A" w:rsidRDefault="00761CFB" w:rsidP="006C2642">
                  <w:pPr>
                    <w:pStyle w:val="style4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То сожмутся, разожмутся,</w:t>
                  </w:r>
                </w:p>
                <w:p w:rsidR="00761CFB" w:rsidRPr="0053574A" w:rsidRDefault="00761CFB" w:rsidP="006C2642">
                  <w:pPr>
                    <w:pStyle w:val="style4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То зароются в песке,</w:t>
                  </w:r>
                </w:p>
                <w:p w:rsidR="00761CFB" w:rsidRPr="006C2642" w:rsidRDefault="00761CFB" w:rsidP="006C2642">
                  <w:pPr>
                    <w:pStyle w:val="style4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Style w:val="fontstyle12"/>
                      <w:rFonts w:ascii="Monotype Corsiva" w:hAnsi="Monotype Corsiva"/>
                      <w:sz w:val="44"/>
                      <w:szCs w:val="44"/>
                    </w:rPr>
                    <w:t>(сжимать, разжимать шарик в кулачке)</w:t>
                  </w:r>
                </w:p>
                <w:p w:rsidR="00761CFB" w:rsidRPr="00804379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rPr>
                      <w:sz w:val="28"/>
                      <w:szCs w:val="28"/>
                    </w:rPr>
                  </w:pPr>
                </w:p>
                <w:p w:rsidR="00761CFB" w:rsidRDefault="00761CFB"/>
              </w:txbxContent>
            </v:textbox>
          </v:shape>
        </w:pict>
      </w:r>
      <w:r w:rsidRPr="003A4722">
        <w:rPr>
          <w:noProof/>
        </w:rPr>
        <w:pict>
          <v:shape id="Рисунок 17" o:spid="_x0000_i1041" type="#_x0000_t75" style="width:579.75pt;height:820.5pt;visibility:visible">
            <v:imagedata r:id="rId8" o:title=""/>
          </v:shape>
        </w:pict>
      </w:r>
    </w:p>
    <w:p w:rsidR="00761CFB" w:rsidRDefault="00761CFB" w:rsidP="00976C0E">
      <w:r>
        <w:rPr>
          <w:noProof/>
        </w:rPr>
        <w:pict>
          <v:shape id="_x0000_s1043" type="#_x0000_t202" style="position:absolute;margin-left:53.65pt;margin-top:75.4pt;width:461.25pt;height:677.25pt;z-index:251663360" filled="f" stroked="f">
            <v:textbox>
              <w:txbxContent>
                <w:p w:rsidR="00761CFB" w:rsidRPr="006C2642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</w:pPr>
                  <w:r w:rsidRPr="006C2642">
                    <w:rPr>
                      <w:rFonts w:ascii="Monotype Corsiva" w:hAnsi="Monotype Corsiva"/>
                      <w:b/>
                      <w:bCs/>
                      <w:iCs/>
                      <w:color w:val="FF0000"/>
                      <w:sz w:val="56"/>
                      <w:szCs w:val="56"/>
                    </w:rPr>
                    <w:t>Капустка</w:t>
                  </w:r>
                </w:p>
                <w:p w:rsidR="00761CFB" w:rsidRPr="0053574A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Мы капусту рубим, рубим,</w:t>
                  </w:r>
                </w:p>
                <w:p w:rsidR="00761CFB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Fonts w:ascii="Monotype Corsiva" w:hAnsi="Monotype Corsiva"/>
                      <w:sz w:val="44"/>
                      <w:szCs w:val="44"/>
                    </w:rPr>
                    <w:t>(ребром ладони стучим по шарику)</w:t>
                  </w:r>
                </w:p>
                <w:p w:rsidR="00761CFB" w:rsidRPr="0053574A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Мы морковку трем, трем,</w:t>
                  </w:r>
                </w:p>
                <w:p w:rsidR="00761CFB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Fonts w:ascii="Monotype Corsiva" w:hAnsi="Monotype Corsiva"/>
                      <w:sz w:val="44"/>
                      <w:szCs w:val="44"/>
                    </w:rPr>
                    <w:t>(подушечками пальцев трогаем шарик)</w:t>
                  </w:r>
                </w:p>
                <w:p w:rsidR="00761CFB" w:rsidRPr="0053574A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Мы капусту солим, солим,</w:t>
                  </w:r>
                </w:p>
                <w:p w:rsidR="00761CFB" w:rsidRPr="006C2642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Fonts w:ascii="Monotype Corsiva" w:hAnsi="Monotype Corsiva"/>
                      <w:sz w:val="44"/>
                      <w:szCs w:val="44"/>
                    </w:rPr>
                    <w:t>(потираем ладошками о шарик)</w:t>
                  </w:r>
                </w:p>
                <w:p w:rsidR="00761CFB" w:rsidRPr="0053574A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Мы капусту жмем, жмем.</w:t>
                  </w:r>
                </w:p>
                <w:p w:rsidR="00761CFB" w:rsidRPr="006C2642" w:rsidRDefault="00761CFB" w:rsidP="006C2642">
                  <w:pPr>
                    <w:pStyle w:val="NormalWeb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6C2642">
                    <w:rPr>
                      <w:rFonts w:ascii="Monotype Corsiva" w:hAnsi="Monotype Corsiva"/>
                      <w:sz w:val="44"/>
                      <w:szCs w:val="44"/>
                    </w:rPr>
                    <w:t>(сжимаем шарик в кулачке)</w:t>
                  </w:r>
                </w:p>
                <w:p w:rsidR="00761CFB" w:rsidRDefault="00761CFB" w:rsidP="006C2642">
                  <w:pPr>
                    <w:pStyle w:val="style3"/>
                    <w:spacing w:before="0" w:beforeAutospacing="0" w:after="0" w:afterAutospacing="0"/>
                    <w:ind w:firstLine="708"/>
                    <w:jc w:val="center"/>
                    <w:rPr>
                      <w:rStyle w:val="fontstyle11"/>
                      <w:rFonts w:ascii="Monotype Corsiva" w:hAnsi="Monotype Corsiva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</w:p>
                <w:p w:rsidR="00761CFB" w:rsidRPr="006C2642" w:rsidRDefault="00761CFB" w:rsidP="006C2642">
                  <w:pPr>
                    <w:pStyle w:val="style3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</w:pPr>
                  <w:r w:rsidRPr="006C2642">
                    <w:rPr>
                      <w:rStyle w:val="fontstyle11"/>
                      <w:rFonts w:ascii="Monotype Corsiva" w:hAnsi="Monotype Corsiva"/>
                      <w:b/>
                      <w:bCs/>
                      <w:i/>
                      <w:iCs/>
                      <w:color w:val="FF0000"/>
                      <w:sz w:val="56"/>
                      <w:szCs w:val="56"/>
                    </w:rPr>
                    <w:t>Игрушки</w:t>
                  </w:r>
                </w:p>
                <w:p w:rsidR="00761CFB" w:rsidRPr="0053574A" w:rsidRDefault="00761CFB" w:rsidP="006C2642">
                  <w:pPr>
                    <w:pStyle w:val="style6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На большом диване в ряд</w:t>
                  </w:r>
                </w:p>
                <w:p w:rsidR="00761CFB" w:rsidRPr="0053574A" w:rsidRDefault="00761CFB" w:rsidP="006C2642">
                  <w:pPr>
                    <w:pStyle w:val="style5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Куклы Катины сидят:</w:t>
                  </w:r>
                </w:p>
                <w:p w:rsidR="00761CFB" w:rsidRPr="0053574A" w:rsidRDefault="00761CFB" w:rsidP="006C2642">
                  <w:pPr>
                    <w:pStyle w:val="style6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Два медведя, Буратино,</w:t>
                  </w:r>
                </w:p>
                <w:p w:rsidR="00761CFB" w:rsidRPr="0053574A" w:rsidRDefault="00761CFB" w:rsidP="006C2642">
                  <w:pPr>
                    <w:pStyle w:val="style5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И веселый Чиполлино,</w:t>
                  </w:r>
                </w:p>
                <w:p w:rsidR="00761CFB" w:rsidRPr="0053574A" w:rsidRDefault="00761CFB" w:rsidP="006C2642">
                  <w:pPr>
                    <w:pStyle w:val="style4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И котенок, и слоненок.</w:t>
                  </w:r>
                </w:p>
                <w:p w:rsidR="00761CFB" w:rsidRPr="006C2642" w:rsidRDefault="00761CFB" w:rsidP="006C2642">
                  <w:pPr>
                    <w:pStyle w:val="style4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>
                    <w:rPr>
                      <w:rStyle w:val="fontstyle13"/>
                      <w:rFonts w:ascii="Monotype Corsiva" w:hAnsi="Monotype Corsiva"/>
                      <w:sz w:val="44"/>
                      <w:szCs w:val="44"/>
                    </w:rPr>
                    <w:t xml:space="preserve">(поочередно катаем колечко </w:t>
                  </w:r>
                  <w:r w:rsidRPr="006C2642">
                    <w:rPr>
                      <w:rStyle w:val="fontstyle13"/>
                      <w:rFonts w:ascii="Monotype Corsiva" w:hAnsi="Monotype Corsiva"/>
                      <w:sz w:val="44"/>
                      <w:szCs w:val="44"/>
                    </w:rPr>
                    <w:t xml:space="preserve">Су </w:t>
                  </w:r>
                  <w:r>
                    <w:rPr>
                      <w:rStyle w:val="fontstyle13"/>
                      <w:rFonts w:ascii="Monotype Corsiva" w:hAnsi="Monotype Corsiva"/>
                      <w:sz w:val="44"/>
                      <w:szCs w:val="44"/>
                    </w:rPr>
                    <w:t xml:space="preserve">- Джок по </w:t>
                  </w:r>
                  <w:r w:rsidRPr="006C2642">
                    <w:rPr>
                      <w:rStyle w:val="fontstyle13"/>
                      <w:rFonts w:ascii="Monotype Corsiva" w:hAnsi="Monotype Corsiva"/>
                      <w:sz w:val="44"/>
                      <w:szCs w:val="44"/>
                    </w:rPr>
                    <w:t>каждому</w:t>
                  </w: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6C2642">
                    <w:rPr>
                      <w:rStyle w:val="fontstyle13"/>
                      <w:rFonts w:ascii="Monotype Corsiva" w:hAnsi="Monotype Corsiva"/>
                      <w:sz w:val="44"/>
                      <w:szCs w:val="44"/>
                    </w:rPr>
                    <w:t>пальчику, начиная с большого</w:t>
                  </w:r>
                  <w:r>
                    <w:rPr>
                      <w:rStyle w:val="fontstyle13"/>
                      <w:rFonts w:ascii="Monotype Corsiva" w:hAnsi="Monotype Corsiva"/>
                      <w:sz w:val="44"/>
                      <w:szCs w:val="44"/>
                    </w:rPr>
                    <w:t xml:space="preserve"> пальца</w:t>
                  </w:r>
                  <w:r w:rsidRPr="006C2642">
                    <w:rPr>
                      <w:rStyle w:val="fontstyle13"/>
                      <w:rFonts w:ascii="Monotype Corsiva" w:hAnsi="Monotype Corsiva"/>
                      <w:sz w:val="44"/>
                      <w:szCs w:val="44"/>
                    </w:rPr>
                    <w:t>)</w:t>
                  </w:r>
                </w:p>
                <w:p w:rsidR="00761CFB" w:rsidRPr="0053574A" w:rsidRDefault="00761CFB" w:rsidP="006C2642">
                  <w:pPr>
                    <w:pStyle w:val="style4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Раз, два, три, четыре, пять.</w:t>
                  </w:r>
                </w:p>
                <w:p w:rsidR="00761CFB" w:rsidRPr="0053574A" w:rsidRDefault="00761CFB" w:rsidP="006C2642">
                  <w:pPr>
                    <w:pStyle w:val="style5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Помогаем нашей Кате</w:t>
                  </w:r>
                </w:p>
                <w:p w:rsidR="00761CFB" w:rsidRPr="0053574A" w:rsidRDefault="00761CFB" w:rsidP="006C2642">
                  <w:pPr>
                    <w:pStyle w:val="style6"/>
                    <w:spacing w:before="0" w:beforeAutospacing="0" w:after="0" w:afterAutospacing="0"/>
                    <w:ind w:firstLine="708"/>
                    <w:jc w:val="center"/>
                    <w:rPr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</w:pPr>
                  <w:r w:rsidRPr="0053574A">
                    <w:rPr>
                      <w:rStyle w:val="fontstyle12"/>
                      <w:rFonts w:ascii="Monotype Corsiva" w:hAnsi="Monotype Corsiva"/>
                      <w:b/>
                      <w:color w:val="E36C0A"/>
                      <w:sz w:val="44"/>
                      <w:szCs w:val="44"/>
                    </w:rPr>
                    <w:t>Мы игрушки сосчитать.</w:t>
                  </w:r>
                </w:p>
                <w:p w:rsidR="00761CFB" w:rsidRDefault="00761CFB" w:rsidP="006C2642">
                  <w:pPr>
                    <w:pStyle w:val="NoSpacing"/>
                    <w:spacing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761CFB" w:rsidRDefault="00761CFB"/>
              </w:txbxContent>
            </v:textbox>
          </v:shape>
        </w:pict>
      </w:r>
      <w:r w:rsidRPr="003A4722">
        <w:rPr>
          <w:noProof/>
        </w:rPr>
        <w:pict>
          <v:shape id="Рисунок 18" o:spid="_x0000_i1042" type="#_x0000_t75" style="width:579.75pt;height:828pt;visibility:visible">
            <v:imagedata r:id="rId8" o:title=""/>
          </v:shape>
        </w:pict>
      </w:r>
    </w:p>
    <w:p w:rsidR="00761CFB" w:rsidRDefault="00761CFB" w:rsidP="00976C0E">
      <w:r>
        <w:rPr>
          <w:noProof/>
        </w:rPr>
        <w:pict>
          <v:shape id="_x0000_s1044" type="#_x0000_t202" style="position:absolute;margin-left:48.4pt;margin-top:75.4pt;width:473.25pt;height:675.75pt;z-index:251664384" filled="f" stroked="f">
            <v:textbox>
              <w:txbxContent>
                <w:p w:rsidR="00761CFB" w:rsidRPr="009E3B19" w:rsidRDefault="00761CFB" w:rsidP="00772572">
                  <w:pPr>
                    <w:jc w:val="center"/>
                    <w:rPr>
                      <w:rFonts w:ascii="Monotype Corsiva" w:hAnsi="Monotype Corsiva"/>
                      <w:color w:val="7A14A8"/>
                      <w:sz w:val="56"/>
                      <w:szCs w:val="56"/>
                    </w:rPr>
                  </w:pPr>
                  <w:r w:rsidRPr="009E3B19">
                    <w:rPr>
                      <w:rFonts w:ascii="Monotype Corsiva" w:hAnsi="Monotype Corsiva"/>
                      <w:color w:val="7A14A8"/>
                      <w:sz w:val="56"/>
                      <w:szCs w:val="56"/>
                    </w:rPr>
                    <w:t xml:space="preserve">Использование Су – Джок шаров </w:t>
                  </w:r>
                  <w:r>
                    <w:rPr>
                      <w:rFonts w:ascii="Monotype Corsiva" w:hAnsi="Monotype Corsiva"/>
                      <w:color w:val="7A14A8"/>
                      <w:sz w:val="56"/>
                      <w:szCs w:val="56"/>
                    </w:rPr>
                    <w:t xml:space="preserve">для развития памяти и внимания, </w:t>
                  </w:r>
                  <w:r w:rsidRPr="009E3B19">
                    <w:rPr>
                      <w:rFonts w:ascii="Monotype Corsiva" w:hAnsi="Monotype Corsiva"/>
                      <w:color w:val="7A14A8"/>
                      <w:sz w:val="56"/>
                      <w:szCs w:val="56"/>
                    </w:rPr>
                    <w:t>совершенствование навыков пространственной ориентации, ориентировка в схеме тела.</w:t>
                  </w:r>
                </w:p>
                <w:p w:rsidR="00761CFB" w:rsidRPr="0053574A" w:rsidRDefault="00761CFB" w:rsidP="00772572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Monotype Corsiva" w:hAnsi="Monotype Corsiva"/>
                      <w:b/>
                      <w:color w:val="E36C0A"/>
                      <w:sz w:val="48"/>
                      <w:szCs w:val="48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8"/>
                      <w:szCs w:val="48"/>
                    </w:rPr>
                    <w:t>«Лево-право различаю, каждый свой я пальчик знаю».</w:t>
                  </w:r>
                </w:p>
                <w:p w:rsidR="00761CFB" w:rsidRPr="009E3B19" w:rsidRDefault="00761CFB" w:rsidP="00772572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Monotype Corsiva" w:hAnsi="Monotype Corsiva"/>
                      <w:sz w:val="48"/>
                      <w:szCs w:val="48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8"/>
                      <w:szCs w:val="48"/>
                    </w:rPr>
                    <w:t xml:space="preserve">«Слушай и запоминай, повторяй и выполняй». </w:t>
                  </w:r>
                </w:p>
                <w:p w:rsidR="00761CFB" w:rsidRPr="009E3B19" w:rsidRDefault="00761CFB" w:rsidP="00772572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Monotype Corsiva" w:hAnsi="Monotype Corsiva"/>
                      <w:sz w:val="48"/>
                      <w:szCs w:val="48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8"/>
                      <w:szCs w:val="48"/>
                    </w:rPr>
                    <w:t xml:space="preserve">  </w:t>
                  </w:r>
                  <w:r w:rsidRPr="009E3B19">
                    <w:rPr>
                      <w:rFonts w:ascii="Monotype Corsiva" w:hAnsi="Monotype Corsiva"/>
                      <w:sz w:val="48"/>
                      <w:szCs w:val="48"/>
                    </w:rPr>
                    <w:t xml:space="preserve">  </w:t>
                  </w:r>
                  <w:r w:rsidRPr="0053574A">
                    <w:rPr>
                      <w:rFonts w:ascii="Monotype Corsiva" w:hAnsi="Monotype Corsiva"/>
                      <w:b/>
                      <w:color w:val="E36C0A"/>
                      <w:sz w:val="48"/>
                      <w:szCs w:val="48"/>
                    </w:rPr>
                    <w:t>«Глазки закрывай, на каком колечко пальце – угадай».</w:t>
                  </w:r>
                  <w:r w:rsidRPr="009E3B19">
                    <w:rPr>
                      <w:rFonts w:ascii="Monotype Corsiva" w:hAnsi="Monotype Corsiva"/>
                      <w:sz w:val="48"/>
                      <w:szCs w:val="48"/>
                    </w:rPr>
                    <w:t xml:space="preserve">                                              </w:t>
                  </w:r>
                </w:p>
                <w:p w:rsidR="00761CFB" w:rsidRPr="00772572" w:rsidRDefault="00761CFB" w:rsidP="00772572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8"/>
                      <w:szCs w:val="48"/>
                    </w:rPr>
                    <w:t xml:space="preserve">«Справа, слева я стучу – перепутать не хочу».                                                              </w:t>
                  </w:r>
                  <w:r w:rsidRPr="00772572">
                    <w:rPr>
                      <w:rFonts w:ascii="Monotype Corsiva" w:hAnsi="Monotype Corsiva"/>
                      <w:sz w:val="44"/>
                      <w:szCs w:val="44"/>
                    </w:rPr>
                    <w:t>Ребенка просят надеть колечко на определённый палец указанной руки или покатать шарик по инструкции.</w:t>
                  </w:r>
                </w:p>
                <w:p w:rsidR="00761CFB" w:rsidRPr="0053574A" w:rsidRDefault="00761CFB" w:rsidP="00772572">
                  <w:pPr>
                    <w:rPr>
                      <w:rFonts w:ascii="Monotype Corsiva" w:hAnsi="Monotype Corsiva"/>
                      <w:b/>
                      <w:color w:val="E36C0A"/>
                      <w:sz w:val="48"/>
                      <w:szCs w:val="48"/>
                    </w:rPr>
                  </w:pPr>
                  <w:r w:rsidRPr="0053574A">
                    <w:rPr>
                      <w:rFonts w:ascii="Monotype Corsiva" w:hAnsi="Monotype Corsiva"/>
                      <w:b/>
                      <w:color w:val="E36C0A"/>
                      <w:sz w:val="48"/>
                      <w:szCs w:val="48"/>
                    </w:rPr>
                    <w:t>Дети выполняют инструкцию: надень колечко на мизинец правой руки, возьми шарик в правую руку и спрячь за спину и т.д.; ребенок закрывает глаза, взрослый надевает колечко на любой его палец, а тот должен назвать, на какой палец какой руки надето кольцо.</w:t>
                  </w:r>
                </w:p>
              </w:txbxContent>
            </v:textbox>
          </v:shape>
        </w:pict>
      </w:r>
      <w:r w:rsidRPr="003A4722">
        <w:rPr>
          <w:noProof/>
        </w:rPr>
        <w:pict>
          <v:shape id="Рисунок 19" o:spid="_x0000_i1043" type="#_x0000_t75" style="width:579.75pt;height:828pt;visibility:visible">
            <v:imagedata r:id="rId8" o:title=""/>
          </v:shape>
        </w:pict>
      </w:r>
    </w:p>
    <w:p w:rsidR="00761CFB" w:rsidRDefault="00761CFB" w:rsidP="00976C0E">
      <w:r>
        <w:rPr>
          <w:noProof/>
        </w:rPr>
        <w:pict>
          <v:shape id="_x0000_s1045" type="#_x0000_t202" style="position:absolute;margin-left:54.8pt;margin-top:701.55pt;width:474.5pt;height:58.1pt;z-index:251668480;mso-wrap-style:none" filled="f" stroked="f">
            <v:textbox style="mso-fit-shape-to-text:t">
              <w:txbxContent>
                <w:p w:rsidR="00761CFB" w:rsidRDefault="00761CFB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45" type="#_x0000_t136" style="width:458.25pt;height:54pt" fillcolor="#133eb9">
                        <v:shadow on="t" opacity=".5" offset="-6pt,-6pt"/>
                        <v:textpath style="font-family:&quot;Arial Black&quot;;font-style:italic;v-text-kern:t" trim="t" fitpath="t" string="Учитель-логопед: Пономарева С.В.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54.8pt;margin-top:456.1pt;width:472.45pt;height:145.65pt;z-index:251667456;mso-wrap-style:none" filled="f" stroked="f">
            <v:textbox>
              <w:txbxContent>
                <w:p w:rsidR="00761CFB" w:rsidRDefault="00761CFB">
                  <w:r>
                    <w:pict>
                      <v:shape id="_x0000_i1047" type="#_x0000_t136" style="width:457.5pt;height:127.5pt" fillcolor="#a02da3">
                        <v:shadow on="t" color="#868686" opacity=".5" offset="-6pt,-6pt"/>
                        <v:textpath style="font-family:&quot;Arial Black&quot;;font-size:20pt;v-text-kern:t" trim="t" fitpath="t" string="Использование элементов Cу-Джок &#10;терапии в работе логопеда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54.8pt;margin-top:249.3pt;width:480.65pt;height:209.7pt;z-index:251666432;mso-wrap-style:none" filled="f" stroked="f">
            <v:textbox style="mso-fit-shape-to-text:t">
              <w:txbxContent>
                <w:p w:rsidR="00761CFB" w:rsidRDefault="00761CFB">
                  <w:r>
                    <w:pict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49" type="#_x0000_t161" style="width:459.75pt;height:210pt" adj="5665" fillcolor="#e36c0a" strokecolor="#002060">
                        <v:shadow on="t" color="#868686" opacity=".5" offset="-6pt,-6pt"/>
                        <v:textpath style="font-family:&quot;Impact&quot;;v-text-kern:t" trim="t" fitpath="t" xscale="f" string="“Шарик кати -&#10; слово говори”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48.4pt;margin-top:75.4pt;width:469.5pt;height:673.5pt;z-index:251665408;mso-wrap-style:none" filled="f" stroked="f">
            <v:textbox style="mso-fit-shape-to-text:t">
              <w:txbxContent>
                <w:p w:rsidR="00761CFB" w:rsidRDefault="00761CFB">
                  <w:r>
                    <w:pict>
                      <v:shape id="_x0000_i1051" type="#_x0000_t161" style="width:465.75pt;height:60pt" adj="5665" fillcolor="red">
                        <v:shadow on="t" color="#868686" opacity=".5" offset="-6pt,-6pt"/>
                        <v:textpath style="font-family:&quot;Impact&quot;;v-text-kern:t" trim="t" fitpath="t" xscale="f" string="В помощь логопеду"/>
                      </v:shape>
                    </w:pict>
                  </w:r>
                </w:p>
              </w:txbxContent>
            </v:textbox>
          </v:shape>
        </w:pict>
      </w:r>
      <w:r w:rsidRPr="003A4722">
        <w:rPr>
          <w:noProof/>
        </w:rPr>
        <w:pict>
          <v:shape id="Рисунок 20" o:spid="_x0000_i1052" type="#_x0000_t75" style="width:579.75pt;height:820.5pt;visibility:visible">
            <v:imagedata r:id="rId8" o:title=""/>
          </v:shape>
        </w:pict>
      </w:r>
    </w:p>
    <w:p w:rsidR="00761CFB" w:rsidRDefault="00761CFB" w:rsidP="00976C0E">
      <w:r>
        <w:rPr>
          <w:noProof/>
        </w:rPr>
        <w:pict>
          <v:shape id="_x0000_s1049" type="#_x0000_t202" style="position:absolute;margin-left:53.65pt;margin-top:80.65pt;width:479.25pt;height:673.5pt;z-index:251669504" filled="f" stroked="f">
            <v:textbox>
              <w:txbxContent>
                <w:p w:rsidR="00761CFB" w:rsidRDefault="00761CFB" w:rsidP="00676438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2"/>
                      <w:szCs w:val="52"/>
                    </w:rPr>
                  </w:pPr>
                  <w:r w:rsidRPr="00676438">
                    <w:rPr>
                      <w:rFonts w:ascii="Monotype Corsiva" w:hAnsi="Monotype Corsiva"/>
                      <w:b/>
                      <w:color w:val="FF0000"/>
                      <w:sz w:val="52"/>
                      <w:szCs w:val="52"/>
                    </w:rPr>
                    <w:t>Литература</w:t>
                  </w:r>
                </w:p>
                <w:p w:rsidR="00761CFB" w:rsidRPr="00676438" w:rsidRDefault="00761CFB" w:rsidP="00676438">
                  <w:pPr>
                    <w:spacing w:line="360" w:lineRule="auto"/>
                    <w:jc w:val="both"/>
                    <w:rPr>
                      <w:rFonts w:ascii="Monotype Corsiva" w:hAnsi="Monotype Corsiva" w:cs="Times New Roman CYR"/>
                      <w:sz w:val="40"/>
                      <w:szCs w:val="40"/>
                    </w:rPr>
                  </w:pPr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>. Акименко В. М. Новые логопедические технологии: учебно-методическое пособие. - Ростов н/Д: Феникс, 2009.</w:t>
                  </w:r>
                </w:p>
                <w:p w:rsidR="00761CFB" w:rsidRPr="00676438" w:rsidRDefault="00761CFB" w:rsidP="00676438">
                  <w:pPr>
                    <w:spacing w:line="360" w:lineRule="auto"/>
                    <w:jc w:val="both"/>
                    <w:rPr>
                      <w:rFonts w:ascii="Monotype Corsiva" w:hAnsi="Monotype Corsiva" w:cs="Times New Roman CYR"/>
                      <w:sz w:val="40"/>
                      <w:szCs w:val="40"/>
                    </w:rPr>
                  </w:pPr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>. Лопухина И. С. Логопедия, 550 занимательных упражнений для развития речи: пособие для логопедов и родителей. - М.: Аквариум, 1995.</w:t>
                  </w:r>
                </w:p>
                <w:p w:rsidR="00761CFB" w:rsidRPr="00676438" w:rsidRDefault="00761CFB" w:rsidP="00676438">
                  <w:pPr>
                    <w:spacing w:line="360" w:lineRule="auto"/>
                    <w:jc w:val="both"/>
                    <w:rPr>
                      <w:rFonts w:ascii="Monotype Corsiva" w:hAnsi="Monotype Corsiva" w:cs="Times New Roman CYR"/>
                      <w:sz w:val="40"/>
                      <w:szCs w:val="40"/>
                    </w:rPr>
                  </w:pPr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>. Филичева Т. Б., Соболева А. Р. Развитие речи дошкольника. - Екатеринбург: Издательство «Арго», 1996.</w:t>
                  </w:r>
                </w:p>
                <w:p w:rsidR="00761CFB" w:rsidRPr="00676438" w:rsidRDefault="00761CFB" w:rsidP="00676438">
                  <w:pPr>
                    <w:spacing w:line="360" w:lineRule="auto"/>
                    <w:jc w:val="both"/>
                    <w:rPr>
                      <w:rFonts w:ascii="Monotype Corsiva" w:hAnsi="Monotype Corsiva" w:cs="Times New Roman CYR"/>
                      <w:sz w:val="40"/>
                      <w:szCs w:val="40"/>
                    </w:rPr>
                  </w:pPr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>.Цвынтарный В. В. Играем пальчиками и развиваем речь. - СПб. Издательство «Лань», 2002.</w:t>
                  </w:r>
                </w:p>
                <w:p w:rsidR="00761CFB" w:rsidRPr="00676438" w:rsidRDefault="00761CFB" w:rsidP="00676438">
                  <w:pPr>
                    <w:spacing w:line="360" w:lineRule="auto"/>
                    <w:jc w:val="both"/>
                    <w:rPr>
                      <w:rFonts w:ascii="Monotype Corsiva" w:hAnsi="Monotype Corsiva" w:cs="Times New Roman CYR"/>
                      <w:sz w:val="40"/>
                      <w:szCs w:val="40"/>
                    </w:rPr>
                  </w:pPr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>. Швайко Г. С. Игры и игровые упражнения для развития речи. - М., 1983.</w:t>
                  </w:r>
                </w:p>
                <w:p w:rsidR="00761CFB" w:rsidRPr="00676438" w:rsidRDefault="00761CFB" w:rsidP="00676438">
                  <w:pPr>
                    <w:spacing w:line="360" w:lineRule="auto"/>
                    <w:jc w:val="both"/>
                    <w:rPr>
                      <w:rFonts w:ascii="Monotype Corsiva" w:hAnsi="Monotype Corsiva" w:cs="Times New Roman CYR"/>
                      <w:sz w:val="40"/>
                      <w:szCs w:val="40"/>
                    </w:rPr>
                  </w:pPr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 xml:space="preserve">Ивчатова Л.А. Су-джок терапия в коррекционно-педагогической работе с детьми // Логопед - 2010. №1. - с. 36-38 </w:t>
                  </w:r>
                </w:p>
                <w:p w:rsidR="00761CFB" w:rsidRPr="00676438" w:rsidRDefault="00761CFB" w:rsidP="00676438">
                  <w:pPr>
                    <w:spacing w:line="360" w:lineRule="auto"/>
                    <w:jc w:val="both"/>
                    <w:rPr>
                      <w:rFonts w:ascii="Monotype Corsiva" w:hAnsi="Monotype Corsiva" w:cs="Times New Roman CYR"/>
                      <w:sz w:val="40"/>
                      <w:szCs w:val="40"/>
                    </w:rPr>
                  </w:pPr>
                  <w:r w:rsidRPr="00676438">
                    <w:rPr>
                      <w:rFonts w:ascii="Monotype Corsiva" w:hAnsi="Monotype Corsiva" w:cs="Times New Roman CYR"/>
                      <w:sz w:val="40"/>
                      <w:szCs w:val="40"/>
                    </w:rPr>
                    <w:t>Воробьева Т.А., Крупенчук О.И. Мяч и речь. - СПб.: Дельта, 2001.</w:t>
                  </w:r>
                </w:p>
                <w:p w:rsidR="00761CFB" w:rsidRPr="00676438" w:rsidRDefault="00761CFB" w:rsidP="00676438">
                  <w:pPr>
                    <w:rPr>
                      <w:rFonts w:ascii="Monotype Corsiva" w:hAnsi="Monotype Corsiva"/>
                      <w:b/>
                      <w:color w:val="FF0000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Pr="003A4722">
        <w:rPr>
          <w:noProof/>
        </w:rPr>
        <w:pict>
          <v:shape id="_x0000_i1053" type="#_x0000_t75" style="width:579.75pt;height:820.5pt;visibility:visible">
            <v:imagedata r:id="rId8" o:title=""/>
          </v:shape>
        </w:pict>
      </w:r>
    </w:p>
    <w:sectPr w:rsidR="00761CFB" w:rsidSect="00717D1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CFB" w:rsidRDefault="00761CFB" w:rsidP="00B8232E">
      <w:r>
        <w:separator/>
      </w:r>
    </w:p>
  </w:endnote>
  <w:endnote w:type="continuationSeparator" w:id="0">
    <w:p w:rsidR="00761CFB" w:rsidRDefault="00761CFB" w:rsidP="00B823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 Cond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CFB" w:rsidRDefault="00761CFB" w:rsidP="00B8232E">
      <w:r>
        <w:separator/>
      </w:r>
    </w:p>
  </w:footnote>
  <w:footnote w:type="continuationSeparator" w:id="0">
    <w:p w:rsidR="00761CFB" w:rsidRDefault="00761CFB" w:rsidP="00B823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A350C"/>
    <w:multiLevelType w:val="hybridMultilevel"/>
    <w:tmpl w:val="65468614"/>
    <w:lvl w:ilvl="0" w:tplc="295034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95674"/>
    <w:multiLevelType w:val="hybridMultilevel"/>
    <w:tmpl w:val="9292555A"/>
    <w:lvl w:ilvl="0" w:tplc="0EDC89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61E54"/>
    <w:multiLevelType w:val="hybridMultilevel"/>
    <w:tmpl w:val="FA2875C0"/>
    <w:lvl w:ilvl="0" w:tplc="0419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>
    <w:nsid w:val="513D53FA"/>
    <w:multiLevelType w:val="hybridMultilevel"/>
    <w:tmpl w:val="9D36B258"/>
    <w:lvl w:ilvl="0" w:tplc="0EDC8992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6AF342ED"/>
    <w:multiLevelType w:val="hybridMultilevel"/>
    <w:tmpl w:val="7EF049DC"/>
    <w:lvl w:ilvl="0" w:tplc="0EDC89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4C1BEC"/>
    <w:multiLevelType w:val="hybridMultilevel"/>
    <w:tmpl w:val="3154CFEA"/>
    <w:lvl w:ilvl="0" w:tplc="0EDC89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6C0E"/>
    <w:rsid w:val="00035974"/>
    <w:rsid w:val="00072A5C"/>
    <w:rsid w:val="000E61F8"/>
    <w:rsid w:val="001B0893"/>
    <w:rsid w:val="001E61A5"/>
    <w:rsid w:val="002026B5"/>
    <w:rsid w:val="002054C8"/>
    <w:rsid w:val="00234082"/>
    <w:rsid w:val="00265E0E"/>
    <w:rsid w:val="00291854"/>
    <w:rsid w:val="002D7268"/>
    <w:rsid w:val="00307CE2"/>
    <w:rsid w:val="003A4722"/>
    <w:rsid w:val="003A4DA2"/>
    <w:rsid w:val="003C74CD"/>
    <w:rsid w:val="003F3AED"/>
    <w:rsid w:val="004223BA"/>
    <w:rsid w:val="00427342"/>
    <w:rsid w:val="004553C1"/>
    <w:rsid w:val="00481E3B"/>
    <w:rsid w:val="004A3FBF"/>
    <w:rsid w:val="004E2A81"/>
    <w:rsid w:val="00505473"/>
    <w:rsid w:val="0053574A"/>
    <w:rsid w:val="00542807"/>
    <w:rsid w:val="005F7144"/>
    <w:rsid w:val="00601142"/>
    <w:rsid w:val="00640F05"/>
    <w:rsid w:val="00676438"/>
    <w:rsid w:val="00694ACA"/>
    <w:rsid w:val="006A3651"/>
    <w:rsid w:val="006C2642"/>
    <w:rsid w:val="00705BF4"/>
    <w:rsid w:val="00717D17"/>
    <w:rsid w:val="00761CFB"/>
    <w:rsid w:val="00772572"/>
    <w:rsid w:val="007C7BAD"/>
    <w:rsid w:val="00804379"/>
    <w:rsid w:val="00895E2A"/>
    <w:rsid w:val="008D470B"/>
    <w:rsid w:val="00950AB0"/>
    <w:rsid w:val="00970731"/>
    <w:rsid w:val="00976C0E"/>
    <w:rsid w:val="00991488"/>
    <w:rsid w:val="009C643C"/>
    <w:rsid w:val="009E3B19"/>
    <w:rsid w:val="009E574E"/>
    <w:rsid w:val="00AE7CE9"/>
    <w:rsid w:val="00B8232E"/>
    <w:rsid w:val="00BA5AA3"/>
    <w:rsid w:val="00C33F43"/>
    <w:rsid w:val="00C479A2"/>
    <w:rsid w:val="00CA1C19"/>
    <w:rsid w:val="00CE38EE"/>
    <w:rsid w:val="00D02C9E"/>
    <w:rsid w:val="00D2751C"/>
    <w:rsid w:val="00D965C5"/>
    <w:rsid w:val="00DA111E"/>
    <w:rsid w:val="00DC328C"/>
    <w:rsid w:val="00E25083"/>
    <w:rsid w:val="00EC5D6E"/>
    <w:rsid w:val="00F1088E"/>
    <w:rsid w:val="00F73617"/>
    <w:rsid w:val="00FE55CD"/>
    <w:rsid w:val="00FF2E74"/>
    <w:rsid w:val="00FF7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F43"/>
    <w:pPr>
      <w:widowControl w:val="0"/>
      <w:autoSpaceDE w:val="0"/>
      <w:autoSpaceDN w:val="0"/>
      <w:adjustRightInd w:val="0"/>
    </w:pPr>
    <w:rPr>
      <w:rFonts w:hAnsi="Microsoft Sans Serif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76C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6C0E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3F3AED"/>
    <w:pPr>
      <w:ind w:left="720"/>
      <w:contextualSpacing/>
    </w:pPr>
  </w:style>
  <w:style w:type="paragraph" w:styleId="NoSpacing">
    <w:name w:val="No Spacing"/>
    <w:uiPriority w:val="99"/>
    <w:qFormat/>
    <w:rsid w:val="00991488"/>
    <w:rPr>
      <w:rFonts w:ascii="Calibri" w:hAnsi="Calibri"/>
      <w:lang w:eastAsia="en-US"/>
    </w:rPr>
  </w:style>
  <w:style w:type="paragraph" w:styleId="NormalWeb">
    <w:name w:val="Normal (Web)"/>
    <w:basedOn w:val="Normal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3">
    <w:name w:val="style3"/>
    <w:basedOn w:val="Normal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fontstyle11">
    <w:name w:val="fontstyle11"/>
    <w:basedOn w:val="DefaultParagraphFont"/>
    <w:uiPriority w:val="99"/>
    <w:rsid w:val="006C2642"/>
    <w:rPr>
      <w:rFonts w:cs="Times New Roman"/>
    </w:rPr>
  </w:style>
  <w:style w:type="character" w:customStyle="1" w:styleId="fontstyle12">
    <w:name w:val="fontstyle12"/>
    <w:basedOn w:val="DefaultParagraphFont"/>
    <w:uiPriority w:val="99"/>
    <w:rsid w:val="006C2642"/>
    <w:rPr>
      <w:rFonts w:cs="Times New Roman"/>
    </w:rPr>
  </w:style>
  <w:style w:type="paragraph" w:customStyle="1" w:styleId="style4">
    <w:name w:val="style4"/>
    <w:basedOn w:val="Normal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6">
    <w:name w:val="style6"/>
    <w:basedOn w:val="Normal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5">
    <w:name w:val="style5"/>
    <w:basedOn w:val="Normal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fontstyle13">
    <w:name w:val="fontstyle13"/>
    <w:basedOn w:val="DefaultParagraphFont"/>
    <w:uiPriority w:val="99"/>
    <w:rsid w:val="006C2642"/>
    <w:rPr>
      <w:rFonts w:cs="Times New Roman"/>
    </w:rPr>
  </w:style>
  <w:style w:type="paragraph" w:customStyle="1" w:styleId="Style11">
    <w:name w:val="Style11"/>
    <w:basedOn w:val="Normal"/>
    <w:uiPriority w:val="99"/>
    <w:rsid w:val="00AE7CE9"/>
    <w:rPr>
      <w:rFonts w:ascii="Franklin Gothic Medium Cond" w:hAnsi="Franklin Gothic Medium Cond"/>
    </w:rPr>
  </w:style>
  <w:style w:type="character" w:customStyle="1" w:styleId="FontStyle81">
    <w:name w:val="Font Style81"/>
    <w:basedOn w:val="DefaultParagraphFont"/>
    <w:uiPriority w:val="99"/>
    <w:rsid w:val="00AE7CE9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60">
    <w:name w:val="Style6"/>
    <w:basedOn w:val="Normal"/>
    <w:uiPriority w:val="99"/>
    <w:rsid w:val="00AE7CE9"/>
    <w:rPr>
      <w:rFonts w:ascii="Franklin Gothic Medium Cond" w:hAnsi="Franklin Gothic Medium Cond"/>
    </w:rPr>
  </w:style>
  <w:style w:type="character" w:customStyle="1" w:styleId="FontStyle80">
    <w:name w:val="Font Style80"/>
    <w:basedOn w:val="DefaultParagraphFont"/>
    <w:uiPriority w:val="99"/>
    <w:rsid w:val="00AE7CE9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82">
    <w:name w:val="Font Style82"/>
    <w:basedOn w:val="DefaultParagraphFont"/>
    <w:uiPriority w:val="99"/>
    <w:rsid w:val="00AE7CE9"/>
    <w:rPr>
      <w:rFonts w:ascii="Times New Roman" w:hAnsi="Times New Roman" w:cs="Times New Roman"/>
      <w:sz w:val="18"/>
      <w:szCs w:val="18"/>
    </w:rPr>
  </w:style>
  <w:style w:type="paragraph" w:customStyle="1" w:styleId="Style27">
    <w:name w:val="Style27"/>
    <w:basedOn w:val="Normal"/>
    <w:uiPriority w:val="99"/>
    <w:rsid w:val="00AE7CE9"/>
    <w:pPr>
      <w:spacing w:line="221" w:lineRule="exact"/>
      <w:ind w:hanging="1613"/>
    </w:pPr>
    <w:rPr>
      <w:rFonts w:ascii="Franklin Gothic Medium Cond" w:hAnsi="Franklin Gothic Medium Cond"/>
    </w:rPr>
  </w:style>
  <w:style w:type="paragraph" w:customStyle="1" w:styleId="Style30">
    <w:name w:val="Style30"/>
    <w:basedOn w:val="Normal"/>
    <w:uiPriority w:val="99"/>
    <w:rsid w:val="00AE7CE9"/>
    <w:pPr>
      <w:spacing w:line="230" w:lineRule="exact"/>
      <w:jc w:val="both"/>
    </w:pPr>
    <w:rPr>
      <w:rFonts w:ascii="Franklin Gothic Medium Cond" w:hAnsi="Franklin Gothic Medium Cond"/>
    </w:rPr>
  </w:style>
  <w:style w:type="paragraph" w:styleId="Header">
    <w:name w:val="header"/>
    <w:basedOn w:val="Normal"/>
    <w:link w:val="HeaderChar"/>
    <w:uiPriority w:val="99"/>
    <w:semiHidden/>
    <w:rsid w:val="00B8232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8232E"/>
    <w:rPr>
      <w:rFonts w:hAnsi="Microsoft Sans Serif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B8232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8232E"/>
    <w:rPr>
      <w:rFonts w:hAnsi="Microsoft Sans Serif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60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21</Pages>
  <Words>9</Words>
  <Characters>57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Пономарев</dc:creator>
  <cp:keywords/>
  <dc:description/>
  <cp:lastModifiedBy>Вячеслав</cp:lastModifiedBy>
  <cp:revision>2</cp:revision>
  <dcterms:created xsi:type="dcterms:W3CDTF">2016-05-15T05:29:00Z</dcterms:created>
  <dcterms:modified xsi:type="dcterms:W3CDTF">2016-05-15T05:29:00Z</dcterms:modified>
</cp:coreProperties>
</file>